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C352E" w14:textId="354CE21D" w:rsidR="003B41C4" w:rsidRDefault="00916E20" w:rsidP="003B41C4">
      <w:bookmarkStart w:id="0" w:name="_Hlk211258669"/>
      <w:r>
        <w:rPr>
          <w:noProof/>
        </w:rPr>
        <w:drawing>
          <wp:anchor distT="0" distB="0" distL="114300" distR="114300" simplePos="0" relativeHeight="251658240" behindDoc="0" locked="0" layoutInCell="1" allowOverlap="1" wp14:anchorId="55A737C0" wp14:editId="1062B1D5">
            <wp:simplePos x="914400" y="952500"/>
            <wp:positionH relativeFrom="column">
              <wp:align>left</wp:align>
            </wp:positionH>
            <wp:positionV relativeFrom="paragraph">
              <wp:align>top</wp:align>
            </wp:positionV>
            <wp:extent cx="1285875" cy="657225"/>
            <wp:effectExtent l="0" t="0" r="9525" b="9525"/>
            <wp:wrapSquare wrapText="bothSides"/>
            <wp:docPr id="15" name="Picture 4" descr="ACT Government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CT Government Cres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0C7A61F" w14:textId="77777777" w:rsidR="003B41C4" w:rsidRPr="003B41C4" w:rsidRDefault="003B41C4" w:rsidP="003B41C4"/>
    <w:p w14:paraId="1E00498C" w14:textId="7CB2C1F4" w:rsidR="00352FF6" w:rsidRPr="00995432" w:rsidRDefault="00352FF6" w:rsidP="00352FF6">
      <w:pPr>
        <w:pStyle w:val="Heading1"/>
        <w:rPr>
          <w:szCs w:val="60"/>
        </w:rPr>
      </w:pPr>
      <w:r w:rsidRPr="00995432">
        <w:rPr>
          <w:szCs w:val="60"/>
        </w:rPr>
        <w:t>Request for Expression of Interest</w:t>
      </w:r>
    </w:p>
    <w:p w14:paraId="3CE8E8A8" w14:textId="77777777" w:rsidR="00EE49C4" w:rsidRPr="00F578C9" w:rsidRDefault="00EE49C4" w:rsidP="00916E20">
      <w:pPr>
        <w:spacing w:before="0" w:after="0"/>
        <w:jc w:val="center"/>
        <w:rPr>
          <w:b/>
          <w:color w:val="002060"/>
          <w:sz w:val="44"/>
          <w:szCs w:val="44"/>
        </w:rPr>
      </w:pPr>
    </w:p>
    <w:p w14:paraId="441B8D85" w14:textId="7009E97D" w:rsidR="00821B2C" w:rsidRPr="00F578C9" w:rsidRDefault="00BF7157" w:rsidP="00821B2C">
      <w:pPr>
        <w:spacing w:before="0" w:after="0"/>
        <w:rPr>
          <w:rFonts w:ascii="Montserrat SemiBold" w:hAnsi="Montserrat SemiBold"/>
          <w:b/>
          <w:bCs/>
          <w:color w:val="002060"/>
          <w:sz w:val="44"/>
          <w:szCs w:val="44"/>
        </w:rPr>
      </w:pPr>
      <w:r w:rsidRPr="00F578C9">
        <w:rPr>
          <w:rFonts w:ascii="Montserrat SemiBold" w:hAnsi="Montserrat SemiBold"/>
          <w:b/>
          <w:bCs/>
          <w:color w:val="002060"/>
          <w:sz w:val="44"/>
          <w:szCs w:val="44"/>
        </w:rPr>
        <w:t>National Arboretum Canberra - Visitor Centre Naming Rights Opportunity</w:t>
      </w:r>
    </w:p>
    <w:p w14:paraId="03BCFE73" w14:textId="2F6E0B27" w:rsidR="00352FF6" w:rsidRPr="00F578C9" w:rsidRDefault="00352FF6" w:rsidP="00352FF6">
      <w:pPr>
        <w:spacing w:before="0" w:after="0"/>
        <w:rPr>
          <w:rFonts w:ascii="Montserrat SemiBold" w:hAnsi="Montserrat SemiBold"/>
          <w:b/>
          <w:bCs/>
          <w:color w:val="002060"/>
          <w:sz w:val="44"/>
          <w:szCs w:val="44"/>
        </w:rPr>
      </w:pPr>
    </w:p>
    <w:p w14:paraId="31CA2759" w14:textId="77777777" w:rsidR="007D710B" w:rsidRPr="00F578C9" w:rsidRDefault="007D710B" w:rsidP="00352FF6">
      <w:pPr>
        <w:spacing w:before="0" w:after="0"/>
        <w:rPr>
          <w:rFonts w:ascii="Montserrat SemiBold" w:hAnsi="Montserrat SemiBold"/>
          <w:b/>
          <w:bCs/>
          <w:color w:val="002060"/>
          <w:sz w:val="44"/>
          <w:szCs w:val="44"/>
        </w:rPr>
      </w:pPr>
    </w:p>
    <w:sdt>
      <w:sdtPr>
        <w:rPr>
          <w:rFonts w:ascii="Montserrat SemiBold" w:hAnsi="Montserrat SemiBold"/>
          <w:b/>
          <w:bCs/>
          <w:color w:val="002060"/>
          <w:sz w:val="28"/>
          <w:szCs w:val="28"/>
        </w:rPr>
        <w:id w:val="1055897985"/>
        <w:date w:fullDate="2026-08-17T00:00:00Z">
          <w:dateFormat w:val="d/MM/yyyy"/>
          <w:lid w:val="en-AU"/>
          <w:storeMappedDataAs w:val="dateTime"/>
          <w:calendar w:val="gregorian"/>
        </w:date>
      </w:sdtPr>
      <w:sdtEndPr/>
      <w:sdtContent>
        <w:p w14:paraId="74813C01" w14:textId="3885E19D" w:rsidR="00352FF6" w:rsidRPr="00F578C9" w:rsidRDefault="00C24629" w:rsidP="00D71C82">
          <w:pPr>
            <w:spacing w:before="0" w:after="0"/>
            <w:rPr>
              <w:rFonts w:ascii="Montserrat SemiBold" w:hAnsi="Montserrat SemiBold"/>
              <w:b/>
              <w:bCs/>
              <w:color w:val="002060"/>
              <w:sz w:val="28"/>
              <w:szCs w:val="28"/>
            </w:rPr>
          </w:pPr>
          <w:r>
            <w:rPr>
              <w:rFonts w:ascii="Montserrat SemiBold" w:hAnsi="Montserrat SemiBold"/>
              <w:b/>
              <w:bCs/>
              <w:color w:val="002060"/>
              <w:sz w:val="28"/>
              <w:szCs w:val="28"/>
            </w:rPr>
            <w:t>17/08/2026</w:t>
          </w:r>
        </w:p>
      </w:sdtContent>
    </w:sdt>
    <w:p w14:paraId="43EBC33C" w14:textId="77777777" w:rsidR="007D710B" w:rsidRPr="009D7D8A" w:rsidRDefault="007D710B" w:rsidP="00D71C82">
      <w:pPr>
        <w:spacing w:before="0" w:after="0"/>
        <w:rPr>
          <w:b/>
          <w:color w:val="FF0000"/>
          <w:sz w:val="28"/>
          <w:szCs w:val="28"/>
        </w:rPr>
      </w:pPr>
    </w:p>
    <w:p w14:paraId="2BD71F07" w14:textId="77777777" w:rsidR="003B592C" w:rsidRPr="00352FF6" w:rsidRDefault="003B592C">
      <w:pPr>
        <w:spacing w:before="0" w:after="0"/>
        <w:rPr>
          <w:rFonts w:ascii="Arial" w:eastAsia="Arial" w:hAnsi="Arial"/>
          <w:b/>
          <w:sz w:val="44"/>
          <w:szCs w:val="52"/>
        </w:rPr>
      </w:pPr>
      <w:r w:rsidRPr="00352FF6">
        <w:br w:type="page"/>
      </w:r>
    </w:p>
    <w:p w14:paraId="5B3419DD" w14:textId="24C4EFCC" w:rsidR="00963A58" w:rsidRPr="00F24525" w:rsidRDefault="26856233" w:rsidP="007A5ABD">
      <w:pPr>
        <w:pStyle w:val="Level1Heading2"/>
        <w:numPr>
          <w:ilvl w:val="0"/>
          <w:numId w:val="0"/>
        </w:numPr>
        <w:ind w:left="567" w:hanging="567"/>
      </w:pPr>
      <w:bookmarkStart w:id="1" w:name="_Toc167787495"/>
      <w:bookmarkStart w:id="2" w:name="_Toc167787688"/>
      <w:bookmarkStart w:id="3" w:name="_Toc170221120"/>
      <w:bookmarkStart w:id="4" w:name="_Toc235528868"/>
      <w:bookmarkEnd w:id="1"/>
      <w:bookmarkEnd w:id="2"/>
      <w:r>
        <w:lastRenderedPageBreak/>
        <w:t xml:space="preserve">Attachment </w:t>
      </w:r>
      <w:r w:rsidR="00AE4BB7">
        <w:t>A</w:t>
      </w:r>
      <w:r>
        <w:t xml:space="preserve"> – REOI Response schedule</w:t>
      </w:r>
      <w:bookmarkEnd w:id="3"/>
      <w:bookmarkEnd w:id="4"/>
    </w:p>
    <w:p w14:paraId="78D10EEB" w14:textId="5909BE95" w:rsidR="00963A58" w:rsidRPr="00F24525" w:rsidRDefault="00963A58" w:rsidP="002D56A1">
      <w:pPr>
        <w:pStyle w:val="Level1Heading2"/>
        <w:numPr>
          <w:ilvl w:val="0"/>
          <w:numId w:val="33"/>
        </w:numPr>
      </w:pPr>
      <w:bookmarkStart w:id="5" w:name="_Toc137474055"/>
      <w:bookmarkStart w:id="6" w:name="_Toc170221121"/>
      <w:bookmarkStart w:id="7" w:name="_Toc235528869"/>
      <w:r w:rsidRPr="00F24525">
        <w:t xml:space="preserve">Supplier </w:t>
      </w:r>
      <w:r>
        <w:t>d</w:t>
      </w:r>
      <w:r w:rsidRPr="00F24525">
        <w:t>etails</w:t>
      </w:r>
      <w:bookmarkEnd w:id="5"/>
      <w:bookmarkEnd w:id="6"/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3014"/>
        <w:gridCol w:w="5343"/>
      </w:tblGrid>
      <w:tr w:rsidR="00963A58" w:rsidRPr="00E276D9" w14:paraId="2510C1D6" w14:textId="77777777" w:rsidTr="00F578C9">
        <w:tc>
          <w:tcPr>
            <w:tcW w:w="8908" w:type="dxa"/>
            <w:gridSpan w:val="3"/>
            <w:shd w:val="clear" w:color="auto" w:fill="320556"/>
            <w:vAlign w:val="center"/>
          </w:tcPr>
          <w:p w14:paraId="4A226886" w14:textId="77777777" w:rsidR="00963A58" w:rsidRPr="00E276D9" w:rsidRDefault="00963A58" w:rsidP="00916E20">
            <w:pPr>
              <w:rPr>
                <w:rFonts w:cs="Calibri"/>
                <w:b/>
                <w:color w:val="FFFFFF" w:themeColor="background1"/>
              </w:rPr>
            </w:pPr>
            <w:r>
              <w:rPr>
                <w:rFonts w:cs="Calibri"/>
                <w:b/>
                <w:color w:val="FFFFFF" w:themeColor="background1"/>
              </w:rPr>
              <w:t>TABLE 1: GENERAL SUPPLIER</w:t>
            </w:r>
            <w:r w:rsidRPr="00E276D9">
              <w:rPr>
                <w:rFonts w:cs="Calibri"/>
                <w:b/>
                <w:color w:val="FFFFFF" w:themeColor="background1"/>
              </w:rPr>
              <w:t xml:space="preserve"> </w:t>
            </w:r>
            <w:r>
              <w:rPr>
                <w:rFonts w:cs="Calibri"/>
                <w:b/>
                <w:color w:val="FFFFFF" w:themeColor="background1"/>
              </w:rPr>
              <w:t>D</w:t>
            </w:r>
            <w:r w:rsidRPr="00E276D9">
              <w:rPr>
                <w:rFonts w:cs="Calibri"/>
                <w:b/>
                <w:color w:val="FFFFFF" w:themeColor="background1"/>
              </w:rPr>
              <w:t>ETAILS</w:t>
            </w:r>
          </w:p>
        </w:tc>
      </w:tr>
      <w:tr w:rsidR="00963A58" w:rsidRPr="00E276D9" w14:paraId="1067DD00" w14:textId="77777777" w:rsidTr="00F578C9">
        <w:tc>
          <w:tcPr>
            <w:tcW w:w="551" w:type="dxa"/>
            <w:shd w:val="clear" w:color="auto" w:fill="320556"/>
            <w:vAlign w:val="center"/>
          </w:tcPr>
          <w:p w14:paraId="0EE8EA77" w14:textId="77777777" w:rsidR="00963A58" w:rsidRPr="00EF627A" w:rsidRDefault="00963A58" w:rsidP="00916E20">
            <w:pPr>
              <w:rPr>
                <w:rFonts w:cs="Calibri"/>
                <w:b/>
              </w:rPr>
            </w:pPr>
            <w:r w:rsidRPr="00EF627A">
              <w:rPr>
                <w:rFonts w:cs="Calibri"/>
                <w:b/>
              </w:rPr>
              <w:t>1</w:t>
            </w:r>
          </w:p>
        </w:tc>
        <w:tc>
          <w:tcPr>
            <w:tcW w:w="3014" w:type="dxa"/>
            <w:vAlign w:val="center"/>
          </w:tcPr>
          <w:p w14:paraId="187781CB" w14:textId="77777777" w:rsidR="00963A58" w:rsidRPr="00EF627A" w:rsidRDefault="00963A58" w:rsidP="00916E20">
            <w:pPr>
              <w:rPr>
                <w:rFonts w:cs="Calibri"/>
                <w:b/>
              </w:rPr>
            </w:pPr>
            <w:r w:rsidRPr="00EF627A">
              <w:rPr>
                <w:rFonts w:cs="Calibri"/>
                <w:b/>
              </w:rPr>
              <w:t>Supplier business name</w:t>
            </w:r>
          </w:p>
        </w:tc>
        <w:tc>
          <w:tcPr>
            <w:tcW w:w="5343" w:type="dxa"/>
            <w:vAlign w:val="center"/>
          </w:tcPr>
          <w:p w14:paraId="3BBB02D1" w14:textId="13F9BCF8" w:rsidR="00963A58" w:rsidRPr="003111DF" w:rsidRDefault="00045284" w:rsidP="00916E20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</w:tr>
      <w:tr w:rsidR="00963A58" w:rsidRPr="00E276D9" w14:paraId="32C30768" w14:textId="77777777" w:rsidTr="00F578C9">
        <w:tc>
          <w:tcPr>
            <w:tcW w:w="551" w:type="dxa"/>
            <w:shd w:val="clear" w:color="auto" w:fill="320556"/>
            <w:vAlign w:val="center"/>
          </w:tcPr>
          <w:p w14:paraId="7B961101" w14:textId="77777777" w:rsidR="00963A58" w:rsidRPr="00EF627A" w:rsidRDefault="00963A58" w:rsidP="00916E20">
            <w:pPr>
              <w:rPr>
                <w:rFonts w:cs="Calibri"/>
                <w:b/>
              </w:rPr>
            </w:pPr>
            <w:r w:rsidRPr="00EF627A">
              <w:rPr>
                <w:rFonts w:cs="Calibri"/>
                <w:b/>
              </w:rPr>
              <w:t>2</w:t>
            </w:r>
          </w:p>
        </w:tc>
        <w:tc>
          <w:tcPr>
            <w:tcW w:w="3014" w:type="dxa"/>
            <w:vAlign w:val="center"/>
          </w:tcPr>
          <w:p w14:paraId="4717428F" w14:textId="4C81C189" w:rsidR="00963A58" w:rsidRPr="00EF627A" w:rsidRDefault="00963A58" w:rsidP="00916E20">
            <w:pPr>
              <w:rPr>
                <w:rFonts w:cs="Calibri"/>
                <w:b/>
              </w:rPr>
            </w:pPr>
            <w:r w:rsidRPr="00EF627A">
              <w:rPr>
                <w:rFonts w:cs="Calibri"/>
                <w:b/>
              </w:rPr>
              <w:t>Australian Business Number (ABN)</w:t>
            </w:r>
            <w:r w:rsidR="002F1C63">
              <w:rPr>
                <w:rFonts w:cs="Calibri"/>
                <w:b/>
              </w:rPr>
              <w:t xml:space="preserve"> and/or</w:t>
            </w:r>
            <w:r w:rsidR="002F1C63" w:rsidRPr="00EF627A">
              <w:rPr>
                <w:rFonts w:cs="Calibri"/>
                <w:b/>
              </w:rPr>
              <w:t xml:space="preserve"> Australian Company Number (ACN)</w:t>
            </w:r>
          </w:p>
          <w:p w14:paraId="626130B4" w14:textId="77777777" w:rsidR="00963A58" w:rsidRPr="00EF627A" w:rsidRDefault="00963A58" w:rsidP="00916E20">
            <w:pPr>
              <w:rPr>
                <w:rFonts w:cs="Calibri"/>
                <w:b/>
              </w:rPr>
            </w:pPr>
          </w:p>
        </w:tc>
        <w:tc>
          <w:tcPr>
            <w:tcW w:w="5343" w:type="dxa"/>
            <w:vAlign w:val="center"/>
          </w:tcPr>
          <w:p w14:paraId="4596518A" w14:textId="393BB1B1" w:rsidR="00963A58" w:rsidRPr="003111DF" w:rsidRDefault="00045284" w:rsidP="00916E20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</w:tr>
      <w:tr w:rsidR="00963A58" w:rsidRPr="00E276D9" w14:paraId="42885066" w14:textId="77777777" w:rsidTr="00F578C9">
        <w:tc>
          <w:tcPr>
            <w:tcW w:w="551" w:type="dxa"/>
            <w:shd w:val="clear" w:color="auto" w:fill="320556"/>
            <w:vAlign w:val="center"/>
          </w:tcPr>
          <w:p w14:paraId="7EFFE650" w14:textId="7778F06E" w:rsidR="00963A58" w:rsidRPr="00EF627A" w:rsidRDefault="00F578C9" w:rsidP="00916E2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</w:t>
            </w:r>
          </w:p>
        </w:tc>
        <w:tc>
          <w:tcPr>
            <w:tcW w:w="3014" w:type="dxa"/>
            <w:vAlign w:val="center"/>
          </w:tcPr>
          <w:p w14:paraId="3A337A7B" w14:textId="77777777" w:rsidR="00963A58" w:rsidRPr="00EF627A" w:rsidRDefault="00963A58" w:rsidP="00916E20">
            <w:pPr>
              <w:rPr>
                <w:rFonts w:cs="Calibri"/>
                <w:b/>
              </w:rPr>
            </w:pPr>
            <w:r w:rsidRPr="00EF627A">
              <w:rPr>
                <w:rFonts w:cs="Calibri"/>
                <w:b/>
              </w:rPr>
              <w:t>Nature of Supplier legal entity</w:t>
            </w:r>
          </w:p>
          <w:p w14:paraId="63EE9E6B" w14:textId="77777777" w:rsidR="00963A58" w:rsidRPr="00EF627A" w:rsidRDefault="00963A58" w:rsidP="00916E20">
            <w:pPr>
              <w:rPr>
                <w:rFonts w:cs="Calibri"/>
                <w:bCs/>
              </w:rPr>
            </w:pPr>
            <w:r w:rsidRPr="00EF627A">
              <w:rPr>
                <w:rFonts w:cs="Calibri"/>
                <w:bCs/>
              </w:rPr>
              <w:t>(if a Trust, please also provide the details of the Trustee)</w:t>
            </w:r>
          </w:p>
        </w:tc>
        <w:tc>
          <w:tcPr>
            <w:tcW w:w="5343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1936"/>
              <w:gridCol w:w="616"/>
              <w:gridCol w:w="1874"/>
            </w:tblGrid>
            <w:tr w:rsidR="007737CF" w:rsidRPr="00610631" w14:paraId="285355DF" w14:textId="77777777">
              <w:sdt>
                <w:sdtPr>
                  <w:rPr>
                    <w:rStyle w:val="PlaceholderText"/>
                    <w:rFonts w:cs="Calibri"/>
                    <w:color w:val="auto"/>
                  </w:rPr>
                  <w:id w:val="4112764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PlaceholderText"/>
                  </w:rPr>
                </w:sdtEndPr>
                <w:sdtContent>
                  <w:tc>
                    <w:tcPr>
                      <w:tcW w:w="552" w:type="dxa"/>
                    </w:tcPr>
                    <w:p w14:paraId="1BA26947" w14:textId="77777777" w:rsidR="007737CF" w:rsidRPr="00553663" w:rsidRDefault="007737CF" w:rsidP="007737CF">
                      <w:pPr>
                        <w:rPr>
                          <w:rStyle w:val="PlaceholderText"/>
                          <w:rFonts w:cs="Calibri"/>
                          <w:color w:val="auto"/>
                        </w:rPr>
                      </w:pPr>
                      <w:r w:rsidRPr="00553663">
                        <w:rPr>
                          <w:rStyle w:val="PlaceholderText"/>
                          <w:rFonts w:ascii="MS Gothic" w:eastAsia="MS Gothic" w:hAnsi="MS Gothic" w:cs="Calibri" w:hint="eastAsia"/>
                          <w:color w:val="auto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936" w:type="dxa"/>
                </w:tcPr>
                <w:p w14:paraId="40AD8FD3" w14:textId="77777777" w:rsidR="007737CF" w:rsidRPr="00553663" w:rsidRDefault="007737CF" w:rsidP="007737CF">
                  <w:pPr>
                    <w:rPr>
                      <w:rStyle w:val="PlaceholderText"/>
                      <w:rFonts w:cs="Calibri"/>
                      <w:color w:val="auto"/>
                    </w:rPr>
                  </w:pPr>
                  <w:r w:rsidRPr="00553663">
                    <w:rPr>
                      <w:rStyle w:val="PlaceholderText"/>
                      <w:rFonts w:cs="Calibri"/>
                      <w:color w:val="auto"/>
                    </w:rPr>
                    <w:t>Individual/sole trader</w:t>
                  </w:r>
                </w:p>
              </w:tc>
              <w:sdt>
                <w:sdtPr>
                  <w:rPr>
                    <w:rStyle w:val="PlaceholderText"/>
                    <w:rFonts w:cs="Calibri"/>
                    <w:color w:val="auto"/>
                  </w:rPr>
                  <w:id w:val="5745531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PlaceholderText"/>
                  </w:rPr>
                </w:sdtEndPr>
                <w:sdtContent>
                  <w:tc>
                    <w:tcPr>
                      <w:tcW w:w="616" w:type="dxa"/>
                    </w:tcPr>
                    <w:p w14:paraId="5D7372FC" w14:textId="77777777" w:rsidR="007737CF" w:rsidRPr="00553663" w:rsidRDefault="007737CF" w:rsidP="007737CF">
                      <w:pPr>
                        <w:rPr>
                          <w:rStyle w:val="PlaceholderText"/>
                          <w:rFonts w:cs="Calibri"/>
                          <w:color w:val="auto"/>
                        </w:rPr>
                      </w:pPr>
                      <w:r w:rsidRPr="00553663">
                        <w:rPr>
                          <w:rStyle w:val="PlaceholderText"/>
                          <w:rFonts w:ascii="MS Gothic" w:eastAsia="MS Gothic" w:hAnsi="MS Gothic" w:cs="Calibri" w:hint="eastAsia"/>
                          <w:color w:val="auto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874" w:type="dxa"/>
                </w:tcPr>
                <w:p w14:paraId="310F0584" w14:textId="77777777" w:rsidR="007737CF" w:rsidRPr="00553663" w:rsidRDefault="007737CF" w:rsidP="007737CF">
                  <w:pPr>
                    <w:rPr>
                      <w:rStyle w:val="PlaceholderText"/>
                      <w:rFonts w:cs="Calibri"/>
                      <w:color w:val="auto"/>
                    </w:rPr>
                  </w:pPr>
                  <w:r w:rsidRPr="00553663">
                    <w:rPr>
                      <w:rStyle w:val="PlaceholderText"/>
                      <w:rFonts w:cs="Calibri"/>
                      <w:color w:val="auto"/>
                    </w:rPr>
                    <w:t>Partnership</w:t>
                  </w:r>
                </w:p>
              </w:tc>
            </w:tr>
            <w:tr w:rsidR="007737CF" w:rsidRPr="00610631" w14:paraId="61B92CDE" w14:textId="77777777">
              <w:sdt>
                <w:sdtPr>
                  <w:rPr>
                    <w:rStyle w:val="PlaceholderText"/>
                    <w:rFonts w:cs="Calibri"/>
                    <w:color w:val="auto"/>
                  </w:rPr>
                  <w:id w:val="-20569231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PlaceholderText"/>
                  </w:rPr>
                </w:sdtEndPr>
                <w:sdtContent>
                  <w:tc>
                    <w:tcPr>
                      <w:tcW w:w="552" w:type="dxa"/>
                    </w:tcPr>
                    <w:p w14:paraId="20121957" w14:textId="77777777" w:rsidR="007737CF" w:rsidRPr="00553663" w:rsidRDefault="007737CF" w:rsidP="007737CF">
                      <w:pPr>
                        <w:rPr>
                          <w:rStyle w:val="PlaceholderText"/>
                          <w:rFonts w:cs="Calibri"/>
                          <w:color w:val="auto"/>
                        </w:rPr>
                      </w:pPr>
                      <w:r w:rsidRPr="00553663">
                        <w:rPr>
                          <w:rStyle w:val="PlaceholderText"/>
                          <w:rFonts w:ascii="MS Gothic" w:eastAsia="MS Gothic" w:hAnsi="MS Gothic" w:cs="Calibri" w:hint="eastAsia"/>
                          <w:color w:val="auto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936" w:type="dxa"/>
                </w:tcPr>
                <w:p w14:paraId="7162E376" w14:textId="77777777" w:rsidR="007737CF" w:rsidRPr="00553663" w:rsidRDefault="007737CF" w:rsidP="007737CF">
                  <w:pPr>
                    <w:rPr>
                      <w:rStyle w:val="PlaceholderText"/>
                      <w:rFonts w:cs="Calibri"/>
                      <w:color w:val="auto"/>
                    </w:rPr>
                  </w:pPr>
                  <w:r w:rsidRPr="00553663">
                    <w:rPr>
                      <w:rStyle w:val="PlaceholderText"/>
                      <w:rFonts w:cs="Calibri"/>
                      <w:color w:val="auto"/>
                    </w:rPr>
                    <w:t>Trust</w:t>
                  </w:r>
                </w:p>
              </w:tc>
              <w:sdt>
                <w:sdtPr>
                  <w:rPr>
                    <w:rStyle w:val="PlaceholderText"/>
                    <w:rFonts w:cs="Calibri"/>
                    <w:color w:val="auto"/>
                  </w:rPr>
                  <w:id w:val="11496443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PlaceholderText"/>
                  </w:rPr>
                </w:sdtEndPr>
                <w:sdtContent>
                  <w:tc>
                    <w:tcPr>
                      <w:tcW w:w="616" w:type="dxa"/>
                    </w:tcPr>
                    <w:p w14:paraId="79BD234B" w14:textId="77777777" w:rsidR="007737CF" w:rsidRPr="00553663" w:rsidRDefault="007737CF" w:rsidP="007737CF">
                      <w:pPr>
                        <w:rPr>
                          <w:rStyle w:val="PlaceholderText"/>
                          <w:rFonts w:cs="Calibri"/>
                          <w:color w:val="auto"/>
                        </w:rPr>
                      </w:pPr>
                      <w:r w:rsidRPr="00553663">
                        <w:rPr>
                          <w:rStyle w:val="PlaceholderText"/>
                          <w:rFonts w:ascii="MS Gothic" w:eastAsia="MS Gothic" w:hAnsi="MS Gothic" w:cs="Calibri" w:hint="eastAsia"/>
                          <w:color w:val="auto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874" w:type="dxa"/>
                </w:tcPr>
                <w:p w14:paraId="67FFF725" w14:textId="77777777" w:rsidR="007737CF" w:rsidRPr="00553663" w:rsidRDefault="007737CF" w:rsidP="007737CF">
                  <w:pPr>
                    <w:rPr>
                      <w:rStyle w:val="PlaceholderText"/>
                      <w:rFonts w:cs="Calibri"/>
                      <w:color w:val="auto"/>
                    </w:rPr>
                  </w:pPr>
                  <w:r w:rsidRPr="00553663">
                    <w:rPr>
                      <w:rStyle w:val="PlaceholderText"/>
                      <w:rFonts w:cs="Calibri"/>
                      <w:color w:val="auto"/>
                    </w:rPr>
                    <w:t>Incorporated association</w:t>
                  </w:r>
                </w:p>
              </w:tc>
            </w:tr>
            <w:tr w:rsidR="007737CF" w:rsidRPr="00610631" w14:paraId="4304BD89" w14:textId="77777777">
              <w:sdt>
                <w:sdtPr>
                  <w:rPr>
                    <w:rStyle w:val="PlaceholderText"/>
                    <w:rFonts w:cs="Calibri"/>
                    <w:color w:val="auto"/>
                  </w:rPr>
                  <w:id w:val="9236145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PlaceholderText"/>
                  </w:rPr>
                </w:sdtEndPr>
                <w:sdtContent>
                  <w:tc>
                    <w:tcPr>
                      <w:tcW w:w="552" w:type="dxa"/>
                    </w:tcPr>
                    <w:p w14:paraId="4C5B1D19" w14:textId="77777777" w:rsidR="007737CF" w:rsidRPr="00553663" w:rsidRDefault="007737CF" w:rsidP="007737CF">
                      <w:pPr>
                        <w:rPr>
                          <w:rStyle w:val="PlaceholderText"/>
                          <w:rFonts w:cs="Calibri"/>
                          <w:color w:val="auto"/>
                        </w:rPr>
                      </w:pPr>
                      <w:r w:rsidRPr="00553663">
                        <w:rPr>
                          <w:rStyle w:val="PlaceholderText"/>
                          <w:rFonts w:ascii="MS Gothic" w:eastAsia="MS Gothic" w:hAnsi="MS Gothic" w:cs="Calibri" w:hint="eastAsia"/>
                          <w:color w:val="auto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426" w:type="dxa"/>
                  <w:gridSpan w:val="3"/>
                </w:tcPr>
                <w:p w14:paraId="5E782A89" w14:textId="77777777" w:rsidR="007737CF" w:rsidRPr="00553663" w:rsidRDefault="007737CF" w:rsidP="007737CF">
                  <w:pPr>
                    <w:rPr>
                      <w:rStyle w:val="PlaceholderText"/>
                      <w:rFonts w:cs="Calibri"/>
                      <w:color w:val="auto"/>
                    </w:rPr>
                  </w:pPr>
                  <w:r w:rsidRPr="00553663">
                    <w:rPr>
                      <w:rStyle w:val="PlaceholderText"/>
                      <w:rFonts w:cs="Calibri"/>
                      <w:color w:val="auto"/>
                    </w:rPr>
                    <w:t xml:space="preserve">Other: </w:t>
                  </w:r>
                  <w:r>
                    <w:rPr>
                      <w:rStyle w:val="PlaceholderText"/>
                      <w:rFonts w:eastAsiaTheme="minorHAnsi" w:cstheme="minorBidi"/>
                    </w:rPr>
                    <w:t>[INSERT]</w:t>
                  </w:r>
                </w:p>
              </w:tc>
            </w:tr>
          </w:tbl>
          <w:p w14:paraId="544051A0" w14:textId="5DC13710" w:rsidR="00963A58" w:rsidRPr="003111DF" w:rsidRDefault="00963A58" w:rsidP="00916E20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</w:p>
        </w:tc>
      </w:tr>
      <w:tr w:rsidR="00963A58" w:rsidRPr="00E276D9" w14:paraId="4F420BB2" w14:textId="77777777" w:rsidTr="00F578C9">
        <w:tc>
          <w:tcPr>
            <w:tcW w:w="551" w:type="dxa"/>
            <w:shd w:val="clear" w:color="auto" w:fill="320556"/>
            <w:vAlign w:val="center"/>
          </w:tcPr>
          <w:p w14:paraId="41967B7E" w14:textId="7C94D628" w:rsidR="00963A58" w:rsidRPr="00EF627A" w:rsidRDefault="00F578C9" w:rsidP="00916E2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</w:t>
            </w:r>
          </w:p>
        </w:tc>
        <w:tc>
          <w:tcPr>
            <w:tcW w:w="3014" w:type="dxa"/>
            <w:vAlign w:val="center"/>
          </w:tcPr>
          <w:p w14:paraId="450C73D4" w14:textId="77777777" w:rsidR="00963A58" w:rsidRPr="00EF627A" w:rsidRDefault="00963A58" w:rsidP="00916E20">
            <w:pPr>
              <w:rPr>
                <w:rFonts w:cs="Calibri"/>
                <w:b/>
              </w:rPr>
            </w:pPr>
            <w:r w:rsidRPr="00EF627A">
              <w:rPr>
                <w:rFonts w:cs="Calibri"/>
                <w:b/>
              </w:rPr>
              <w:t>Registered address</w:t>
            </w:r>
          </w:p>
        </w:tc>
        <w:tc>
          <w:tcPr>
            <w:tcW w:w="5343" w:type="dxa"/>
            <w:vAlign w:val="center"/>
          </w:tcPr>
          <w:p w14:paraId="09C46ACE" w14:textId="390FB113" w:rsidR="00963A58" w:rsidRPr="003111DF" w:rsidRDefault="00196D16" w:rsidP="00916E20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</w:tr>
      <w:tr w:rsidR="00963A58" w:rsidRPr="00E276D9" w14:paraId="23325494" w14:textId="77777777" w:rsidTr="00F578C9">
        <w:tc>
          <w:tcPr>
            <w:tcW w:w="551" w:type="dxa"/>
            <w:shd w:val="clear" w:color="auto" w:fill="320556"/>
            <w:vAlign w:val="center"/>
          </w:tcPr>
          <w:p w14:paraId="33C7819C" w14:textId="1E8396B8" w:rsidR="00963A58" w:rsidRPr="00EF627A" w:rsidRDefault="00F578C9" w:rsidP="00916E2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</w:t>
            </w:r>
          </w:p>
        </w:tc>
        <w:tc>
          <w:tcPr>
            <w:tcW w:w="3014" w:type="dxa"/>
            <w:vAlign w:val="center"/>
          </w:tcPr>
          <w:p w14:paraId="07C3FE44" w14:textId="77777777" w:rsidR="00963A58" w:rsidRPr="00EF627A" w:rsidRDefault="00963A58" w:rsidP="00916E20">
            <w:pPr>
              <w:rPr>
                <w:rFonts w:cs="Calibri"/>
                <w:b/>
              </w:rPr>
            </w:pPr>
            <w:r w:rsidRPr="00EF627A">
              <w:rPr>
                <w:rFonts w:cs="Calibri"/>
                <w:b/>
              </w:rPr>
              <w:t>Postal address</w:t>
            </w:r>
          </w:p>
        </w:tc>
        <w:tc>
          <w:tcPr>
            <w:tcW w:w="5343" w:type="dxa"/>
            <w:vAlign w:val="center"/>
          </w:tcPr>
          <w:p w14:paraId="04FE19D9" w14:textId="30E82F2E" w:rsidR="00963A58" w:rsidRPr="003111DF" w:rsidRDefault="00196D16" w:rsidP="00916E20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</w:tr>
      <w:tr w:rsidR="00963A58" w:rsidRPr="00E276D9" w14:paraId="55D1CFFC" w14:textId="77777777" w:rsidTr="00F578C9">
        <w:tc>
          <w:tcPr>
            <w:tcW w:w="551" w:type="dxa"/>
            <w:shd w:val="clear" w:color="auto" w:fill="320556"/>
            <w:vAlign w:val="center"/>
          </w:tcPr>
          <w:p w14:paraId="5CE374D3" w14:textId="7C326129" w:rsidR="00963A58" w:rsidRPr="00EF627A" w:rsidRDefault="00F578C9" w:rsidP="00916E2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</w:t>
            </w:r>
          </w:p>
        </w:tc>
        <w:tc>
          <w:tcPr>
            <w:tcW w:w="3014" w:type="dxa"/>
            <w:vAlign w:val="center"/>
          </w:tcPr>
          <w:p w14:paraId="1D05B24C" w14:textId="6A110025" w:rsidR="00963A58" w:rsidRPr="00EF627A" w:rsidRDefault="00963A58" w:rsidP="00916E20">
            <w:pPr>
              <w:rPr>
                <w:rFonts w:cs="Calibri"/>
                <w:b/>
              </w:rPr>
            </w:pPr>
            <w:r w:rsidRPr="00EF627A">
              <w:rPr>
                <w:rFonts w:cs="Calibri"/>
                <w:b/>
              </w:rPr>
              <w:t>Principal place of business (</w:t>
            </w:r>
            <w:r w:rsidR="00196D16">
              <w:rPr>
                <w:rFonts w:cs="Calibri"/>
                <w:b/>
              </w:rPr>
              <w:t>h</w:t>
            </w:r>
            <w:r w:rsidRPr="00EF627A">
              <w:rPr>
                <w:rFonts w:cs="Calibri"/>
                <w:b/>
              </w:rPr>
              <w:t xml:space="preserve">ead </w:t>
            </w:r>
            <w:r w:rsidR="00196D16">
              <w:rPr>
                <w:rFonts w:cs="Calibri"/>
                <w:b/>
              </w:rPr>
              <w:t>o</w:t>
            </w:r>
            <w:r w:rsidRPr="00EF627A">
              <w:rPr>
                <w:rFonts w:cs="Calibri"/>
                <w:b/>
              </w:rPr>
              <w:t>ffice)</w:t>
            </w:r>
          </w:p>
        </w:tc>
        <w:tc>
          <w:tcPr>
            <w:tcW w:w="5343" w:type="dxa"/>
            <w:vAlign w:val="center"/>
          </w:tcPr>
          <w:p w14:paraId="7E95D9CF" w14:textId="02A12FDD" w:rsidR="00963A58" w:rsidRPr="003111DF" w:rsidRDefault="00196D16" w:rsidP="00916E20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</w:tr>
      <w:tr w:rsidR="00963A58" w:rsidRPr="00E276D9" w14:paraId="00987E54" w14:textId="77777777" w:rsidTr="00F578C9">
        <w:tc>
          <w:tcPr>
            <w:tcW w:w="551" w:type="dxa"/>
            <w:shd w:val="clear" w:color="auto" w:fill="320556"/>
            <w:vAlign w:val="center"/>
          </w:tcPr>
          <w:p w14:paraId="4045C972" w14:textId="59FC49DE" w:rsidR="00963A58" w:rsidRPr="00EF627A" w:rsidRDefault="00F578C9" w:rsidP="00916E2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7</w:t>
            </w:r>
          </w:p>
        </w:tc>
        <w:tc>
          <w:tcPr>
            <w:tcW w:w="3014" w:type="dxa"/>
            <w:vAlign w:val="center"/>
          </w:tcPr>
          <w:p w14:paraId="504DF05B" w14:textId="77777777" w:rsidR="00963A58" w:rsidRPr="00EF627A" w:rsidRDefault="00963A58" w:rsidP="00916E20">
            <w:pPr>
              <w:rPr>
                <w:rFonts w:cs="Calibri"/>
                <w:b/>
              </w:rPr>
            </w:pPr>
            <w:r w:rsidRPr="00EF627A">
              <w:rPr>
                <w:rFonts w:cs="Calibri"/>
                <w:b/>
              </w:rPr>
              <w:t>Any related companies</w:t>
            </w:r>
          </w:p>
          <w:p w14:paraId="590ABA02" w14:textId="77777777" w:rsidR="00963A58" w:rsidRPr="00EF627A" w:rsidRDefault="00963A58" w:rsidP="00916E20">
            <w:pPr>
              <w:rPr>
                <w:rFonts w:cs="Calibri"/>
                <w:i/>
              </w:rPr>
            </w:pPr>
            <w:r>
              <w:rPr>
                <w:rFonts w:cs="Calibri"/>
              </w:rPr>
              <w:t>(w</w:t>
            </w:r>
            <w:r w:rsidRPr="00EF627A">
              <w:rPr>
                <w:rFonts w:cs="Calibri"/>
              </w:rPr>
              <w:t xml:space="preserve">ithin the meaning of the </w:t>
            </w:r>
            <w:r w:rsidRPr="00EF627A">
              <w:rPr>
                <w:rFonts w:cs="Calibri"/>
                <w:i/>
              </w:rPr>
              <w:t xml:space="preserve">Corporations Act 2001 </w:t>
            </w:r>
            <w:r w:rsidRPr="00EF627A">
              <w:rPr>
                <w:rFonts w:cs="Calibri"/>
                <w:iCs/>
              </w:rPr>
              <w:t>(</w:t>
            </w:r>
            <w:proofErr w:type="spellStart"/>
            <w:r w:rsidRPr="00EF627A">
              <w:rPr>
                <w:rFonts w:cs="Calibri"/>
                <w:iCs/>
              </w:rPr>
              <w:t>Cth</w:t>
            </w:r>
            <w:proofErr w:type="spellEnd"/>
            <w:r w:rsidRPr="00EF627A">
              <w:rPr>
                <w:rFonts w:cs="Calibri"/>
                <w:iCs/>
              </w:rPr>
              <w:t>)</w:t>
            </w:r>
            <w:r>
              <w:rPr>
                <w:rFonts w:cs="Calibri"/>
                <w:iCs/>
              </w:rPr>
              <w:t>)</w:t>
            </w:r>
          </w:p>
        </w:tc>
        <w:tc>
          <w:tcPr>
            <w:tcW w:w="5343" w:type="dxa"/>
            <w:vAlign w:val="center"/>
          </w:tcPr>
          <w:p w14:paraId="0B8ECE99" w14:textId="44979CE8" w:rsidR="00963A58" w:rsidRPr="003111DF" w:rsidRDefault="00196D16" w:rsidP="00916E20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</w:tr>
    </w:tbl>
    <w:tbl>
      <w:tblPr>
        <w:tblpPr w:leftFromText="180" w:rightFromText="180" w:vertAnchor="text" w:horzAnchor="margin" w:tblpY="2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260"/>
        <w:gridCol w:w="4253"/>
      </w:tblGrid>
      <w:tr w:rsidR="00F578C9" w:rsidRPr="00F24525" w14:paraId="7F59FF98" w14:textId="77777777" w:rsidTr="0062204E">
        <w:tc>
          <w:tcPr>
            <w:tcW w:w="8926" w:type="dxa"/>
            <w:gridSpan w:val="3"/>
            <w:shd w:val="clear" w:color="auto" w:fill="320556"/>
            <w:vAlign w:val="center"/>
          </w:tcPr>
          <w:p w14:paraId="3244400D" w14:textId="77777777" w:rsidR="00F578C9" w:rsidRPr="00F24525" w:rsidRDefault="00F578C9" w:rsidP="00F578C9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TABLE 2: SUPPLIER CONTACT DETAILS</w:t>
            </w:r>
          </w:p>
        </w:tc>
      </w:tr>
      <w:tr w:rsidR="00F578C9" w:rsidRPr="00F24525" w14:paraId="217B5F51" w14:textId="77777777" w:rsidTr="0062204E">
        <w:tc>
          <w:tcPr>
            <w:tcW w:w="1413" w:type="dxa"/>
            <w:vAlign w:val="center"/>
          </w:tcPr>
          <w:p w14:paraId="3AAF785C" w14:textId="77777777" w:rsidR="00F578C9" w:rsidRPr="003F20A8" w:rsidRDefault="00F578C9" w:rsidP="00F578C9">
            <w:pPr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14:paraId="78A92AEC" w14:textId="77777777" w:rsidR="00F578C9" w:rsidRPr="003F20A8" w:rsidRDefault="00F578C9" w:rsidP="00F578C9">
            <w:pPr>
              <w:rPr>
                <w:b/>
                <w:bCs/>
              </w:rPr>
            </w:pPr>
            <w:r w:rsidRPr="003F20A8">
              <w:rPr>
                <w:b/>
                <w:bCs/>
              </w:rPr>
              <w:t>Primary contact details</w:t>
            </w:r>
          </w:p>
        </w:tc>
        <w:tc>
          <w:tcPr>
            <w:tcW w:w="4253" w:type="dxa"/>
            <w:vAlign w:val="center"/>
          </w:tcPr>
          <w:p w14:paraId="0CE0A735" w14:textId="77777777" w:rsidR="00F578C9" w:rsidRPr="003F20A8" w:rsidRDefault="00F578C9" w:rsidP="00F578C9">
            <w:pPr>
              <w:rPr>
                <w:b/>
                <w:bCs/>
              </w:rPr>
            </w:pPr>
            <w:r w:rsidRPr="003F20A8">
              <w:rPr>
                <w:b/>
                <w:bCs/>
              </w:rPr>
              <w:t>Secondary contact details</w:t>
            </w:r>
          </w:p>
        </w:tc>
      </w:tr>
      <w:tr w:rsidR="00F578C9" w:rsidRPr="00F24525" w14:paraId="52A3A01E" w14:textId="77777777" w:rsidTr="0062204E">
        <w:tc>
          <w:tcPr>
            <w:tcW w:w="1413" w:type="dxa"/>
            <w:vAlign w:val="center"/>
          </w:tcPr>
          <w:p w14:paraId="15046FB5" w14:textId="77777777" w:rsidR="00F578C9" w:rsidRPr="003F20A8" w:rsidRDefault="00F578C9" w:rsidP="00F578C9">
            <w:pPr>
              <w:rPr>
                <w:b/>
              </w:rPr>
            </w:pPr>
            <w:r w:rsidRPr="003F20A8">
              <w:rPr>
                <w:b/>
              </w:rPr>
              <w:t>Name</w:t>
            </w:r>
          </w:p>
        </w:tc>
        <w:tc>
          <w:tcPr>
            <w:tcW w:w="3260" w:type="dxa"/>
            <w:vAlign w:val="center"/>
          </w:tcPr>
          <w:p w14:paraId="663E3EF4" w14:textId="77777777" w:rsidR="00F578C9" w:rsidRPr="003111DF" w:rsidRDefault="00F578C9" w:rsidP="00F578C9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  <w:tc>
          <w:tcPr>
            <w:tcW w:w="4253" w:type="dxa"/>
            <w:vAlign w:val="center"/>
          </w:tcPr>
          <w:p w14:paraId="7D020C6D" w14:textId="77777777" w:rsidR="00F578C9" w:rsidRPr="003111DF" w:rsidRDefault="00F578C9" w:rsidP="00F578C9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</w:tr>
      <w:tr w:rsidR="00F578C9" w:rsidRPr="00F24525" w14:paraId="33A7B72F" w14:textId="77777777" w:rsidTr="0062204E">
        <w:tc>
          <w:tcPr>
            <w:tcW w:w="1413" w:type="dxa"/>
            <w:vAlign w:val="center"/>
          </w:tcPr>
          <w:p w14:paraId="6A4275BD" w14:textId="77777777" w:rsidR="00F578C9" w:rsidRPr="003F20A8" w:rsidRDefault="00F578C9" w:rsidP="00F578C9">
            <w:pPr>
              <w:rPr>
                <w:b/>
              </w:rPr>
            </w:pPr>
            <w:r w:rsidRPr="003F20A8">
              <w:rPr>
                <w:b/>
              </w:rPr>
              <w:t>Title</w:t>
            </w:r>
          </w:p>
        </w:tc>
        <w:tc>
          <w:tcPr>
            <w:tcW w:w="3260" w:type="dxa"/>
            <w:vAlign w:val="center"/>
          </w:tcPr>
          <w:p w14:paraId="12ABC182" w14:textId="77777777" w:rsidR="00F578C9" w:rsidRPr="003111DF" w:rsidRDefault="00F578C9" w:rsidP="00F578C9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  <w:tc>
          <w:tcPr>
            <w:tcW w:w="4253" w:type="dxa"/>
            <w:vAlign w:val="center"/>
          </w:tcPr>
          <w:p w14:paraId="622B56A4" w14:textId="77777777" w:rsidR="00F578C9" w:rsidRPr="003111DF" w:rsidRDefault="00F578C9" w:rsidP="00F578C9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</w:tr>
      <w:tr w:rsidR="00F578C9" w:rsidRPr="00F24525" w14:paraId="7DB362FB" w14:textId="77777777" w:rsidTr="0062204E">
        <w:tc>
          <w:tcPr>
            <w:tcW w:w="1413" w:type="dxa"/>
            <w:vAlign w:val="center"/>
          </w:tcPr>
          <w:p w14:paraId="442B453D" w14:textId="77777777" w:rsidR="00F578C9" w:rsidRPr="003F20A8" w:rsidRDefault="00F578C9" w:rsidP="00F578C9">
            <w:pPr>
              <w:rPr>
                <w:b/>
              </w:rPr>
            </w:pPr>
            <w:r w:rsidRPr="003F20A8">
              <w:rPr>
                <w:b/>
              </w:rPr>
              <w:t>Address</w:t>
            </w:r>
          </w:p>
        </w:tc>
        <w:tc>
          <w:tcPr>
            <w:tcW w:w="3260" w:type="dxa"/>
            <w:vAlign w:val="center"/>
          </w:tcPr>
          <w:p w14:paraId="4B0C13B8" w14:textId="77777777" w:rsidR="00F578C9" w:rsidRPr="003111DF" w:rsidRDefault="00F578C9" w:rsidP="00F578C9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  <w:tc>
          <w:tcPr>
            <w:tcW w:w="4253" w:type="dxa"/>
            <w:vAlign w:val="center"/>
          </w:tcPr>
          <w:p w14:paraId="295D5C87" w14:textId="77777777" w:rsidR="00F578C9" w:rsidRPr="003111DF" w:rsidRDefault="00F578C9" w:rsidP="00F578C9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</w:tr>
      <w:tr w:rsidR="00F578C9" w:rsidRPr="00F24525" w14:paraId="4F9232DE" w14:textId="77777777" w:rsidTr="0062204E">
        <w:tc>
          <w:tcPr>
            <w:tcW w:w="1413" w:type="dxa"/>
            <w:vAlign w:val="center"/>
          </w:tcPr>
          <w:p w14:paraId="65E9435F" w14:textId="77777777" w:rsidR="00F578C9" w:rsidRPr="003F20A8" w:rsidRDefault="00F578C9" w:rsidP="00F578C9">
            <w:pPr>
              <w:rPr>
                <w:b/>
              </w:rPr>
            </w:pPr>
            <w:r w:rsidRPr="003F20A8">
              <w:rPr>
                <w:b/>
              </w:rPr>
              <w:t>Office phone</w:t>
            </w:r>
          </w:p>
        </w:tc>
        <w:tc>
          <w:tcPr>
            <w:tcW w:w="3260" w:type="dxa"/>
            <w:vAlign w:val="center"/>
          </w:tcPr>
          <w:p w14:paraId="40CA8E05" w14:textId="77777777" w:rsidR="00F578C9" w:rsidRPr="003111DF" w:rsidRDefault="00F578C9" w:rsidP="00F578C9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  <w:r>
              <w:rPr>
                <w:color w:val="808080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35B72EFB" w14:textId="77777777" w:rsidR="00F578C9" w:rsidRPr="003111DF" w:rsidRDefault="00F578C9" w:rsidP="00F578C9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</w:tr>
      <w:tr w:rsidR="00F578C9" w:rsidRPr="00F24525" w14:paraId="1F8A1961" w14:textId="77777777" w:rsidTr="0062204E">
        <w:tc>
          <w:tcPr>
            <w:tcW w:w="1413" w:type="dxa"/>
            <w:vAlign w:val="center"/>
          </w:tcPr>
          <w:p w14:paraId="36B646C4" w14:textId="77777777" w:rsidR="00F578C9" w:rsidRPr="003F20A8" w:rsidRDefault="00F578C9" w:rsidP="00F578C9">
            <w:pPr>
              <w:rPr>
                <w:b/>
              </w:rPr>
            </w:pPr>
            <w:r w:rsidRPr="003F20A8">
              <w:rPr>
                <w:b/>
              </w:rPr>
              <w:t>Mobile</w:t>
            </w:r>
          </w:p>
        </w:tc>
        <w:tc>
          <w:tcPr>
            <w:tcW w:w="3260" w:type="dxa"/>
            <w:vAlign w:val="center"/>
          </w:tcPr>
          <w:p w14:paraId="09C5980F" w14:textId="77777777" w:rsidR="00F578C9" w:rsidRPr="003111DF" w:rsidRDefault="00F578C9" w:rsidP="00F578C9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  <w:tc>
          <w:tcPr>
            <w:tcW w:w="4253" w:type="dxa"/>
            <w:vAlign w:val="center"/>
          </w:tcPr>
          <w:p w14:paraId="7C673C88" w14:textId="77777777" w:rsidR="00F578C9" w:rsidRPr="003111DF" w:rsidRDefault="00F578C9" w:rsidP="00F578C9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</w:tr>
      <w:tr w:rsidR="00F578C9" w:rsidRPr="00F24525" w14:paraId="1FA679A2" w14:textId="77777777" w:rsidTr="0062204E">
        <w:tc>
          <w:tcPr>
            <w:tcW w:w="1413" w:type="dxa"/>
            <w:vAlign w:val="center"/>
          </w:tcPr>
          <w:p w14:paraId="0FFC6E57" w14:textId="77777777" w:rsidR="00F578C9" w:rsidRPr="003F20A8" w:rsidRDefault="00F578C9" w:rsidP="00F578C9">
            <w:pPr>
              <w:rPr>
                <w:b/>
              </w:rPr>
            </w:pPr>
            <w:r w:rsidRPr="003F20A8">
              <w:rPr>
                <w:b/>
              </w:rPr>
              <w:t>Email</w:t>
            </w:r>
          </w:p>
        </w:tc>
        <w:tc>
          <w:tcPr>
            <w:tcW w:w="3260" w:type="dxa"/>
            <w:vAlign w:val="center"/>
          </w:tcPr>
          <w:p w14:paraId="6221B9C0" w14:textId="77777777" w:rsidR="00F578C9" w:rsidRPr="003111DF" w:rsidRDefault="00F578C9" w:rsidP="00F578C9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  <w:tc>
          <w:tcPr>
            <w:tcW w:w="4253" w:type="dxa"/>
            <w:vAlign w:val="center"/>
          </w:tcPr>
          <w:p w14:paraId="42DFD2CA" w14:textId="77777777" w:rsidR="00F578C9" w:rsidRPr="003111DF" w:rsidRDefault="00F578C9" w:rsidP="00F578C9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</w:tr>
    </w:tbl>
    <w:p w14:paraId="34F788E8" w14:textId="0AD72EC3" w:rsidR="007201C9" w:rsidRDefault="007201C9" w:rsidP="00963A58">
      <w:pPr>
        <w:rPr>
          <w:lang w:eastAsia="en-AU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5937"/>
      </w:tblGrid>
      <w:tr w:rsidR="00963A58" w:rsidRPr="002623C5" w14:paraId="1DACE4D4" w14:textId="77777777" w:rsidTr="0062204E">
        <w:tc>
          <w:tcPr>
            <w:tcW w:w="8931" w:type="dxa"/>
            <w:gridSpan w:val="2"/>
            <w:shd w:val="clear" w:color="auto" w:fill="320556"/>
            <w:vAlign w:val="center"/>
          </w:tcPr>
          <w:p w14:paraId="0777FC3A" w14:textId="77777777" w:rsidR="00AD1A76" w:rsidRDefault="007201C9" w:rsidP="00916E20">
            <w:pPr>
              <w:rPr>
                <w:lang w:eastAsia="en-AU"/>
              </w:rPr>
            </w:pPr>
            <w:r>
              <w:rPr>
                <w:lang w:eastAsia="en-AU"/>
              </w:rPr>
              <w:br w:type="page"/>
            </w:r>
            <w:bookmarkStart w:id="8" w:name="_Hlk168320857"/>
            <w:bookmarkStart w:id="9" w:name="_Toc137474057"/>
          </w:p>
          <w:p w14:paraId="484F1A33" w14:textId="6CCCCA40" w:rsidR="00963A58" w:rsidRDefault="00963A58" w:rsidP="00916E2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TABLE 3: CONFLICT OF INTEREST</w:t>
            </w:r>
          </w:p>
        </w:tc>
      </w:tr>
      <w:tr w:rsidR="00963A58" w:rsidRPr="002623C5" w14:paraId="25D8F985" w14:textId="77777777" w:rsidTr="0062204E">
        <w:tc>
          <w:tcPr>
            <w:tcW w:w="8931" w:type="dxa"/>
            <w:gridSpan w:val="2"/>
            <w:shd w:val="clear" w:color="auto" w:fill="320556"/>
            <w:vAlign w:val="center"/>
          </w:tcPr>
          <w:p w14:paraId="4E06C5C4" w14:textId="1F3C6FFC" w:rsidR="00DF232C" w:rsidRPr="00447B09" w:rsidRDefault="00963A58" w:rsidP="00DF232C">
            <w:pPr>
              <w:pStyle w:val="GuidanceNoteSupplier"/>
            </w:pPr>
            <w:r w:rsidRPr="00AE29F8">
              <w:rPr>
                <w:b/>
                <w:bCs/>
              </w:rPr>
              <w:lastRenderedPageBreak/>
              <w:t>Supplier guidance:</w:t>
            </w:r>
            <w:r w:rsidRPr="00AE29F8">
              <w:t xml:space="preserve"> </w:t>
            </w:r>
            <w:r w:rsidR="00DF232C">
              <w:t>I</w:t>
            </w:r>
            <w:r w:rsidR="00DF232C" w:rsidRPr="00902D39">
              <w:t>dentify and declare any Conflict of Interest (including actual</w:t>
            </w:r>
            <w:r w:rsidR="00DF232C">
              <w:t>, potential</w:t>
            </w:r>
            <w:r w:rsidR="00DF232C" w:rsidRPr="00902D39">
              <w:t xml:space="preserve"> and</w:t>
            </w:r>
            <w:r w:rsidR="00DF232C">
              <w:t>/or</w:t>
            </w:r>
            <w:r w:rsidR="00DF232C" w:rsidRPr="00902D39">
              <w:t xml:space="preserve"> perceived Conflicts of Interest</w:t>
            </w:r>
            <w:r w:rsidR="00DF232C">
              <w:t xml:space="preserve"> relating to the Supplier</w:t>
            </w:r>
            <w:r w:rsidR="00DF232C" w:rsidRPr="00902D39">
              <w:t xml:space="preserve">) that may apply to </w:t>
            </w:r>
            <w:r w:rsidR="00DF232C">
              <w:t>the</w:t>
            </w:r>
            <w:r w:rsidR="00DF232C" w:rsidRPr="00902D39">
              <w:t xml:space="preserve"> Response</w:t>
            </w:r>
            <w:r w:rsidR="00DF232C">
              <w:t xml:space="preserve">. </w:t>
            </w:r>
            <w:r w:rsidR="00DF232C">
              <w:rPr>
                <w:bCs/>
              </w:rPr>
              <w:t>D</w:t>
            </w:r>
            <w:r w:rsidR="00DF232C" w:rsidRPr="0021159E">
              <w:rPr>
                <w:bCs/>
              </w:rPr>
              <w:t xml:space="preserve">escribe the procedures and methods </w:t>
            </w:r>
            <w:r w:rsidR="00DF232C">
              <w:rPr>
                <w:bCs/>
              </w:rPr>
              <w:t>the Supplier</w:t>
            </w:r>
            <w:r w:rsidR="00DF232C" w:rsidRPr="0021159E">
              <w:rPr>
                <w:bCs/>
              </w:rPr>
              <w:t xml:space="preserve"> intend</w:t>
            </w:r>
            <w:r w:rsidR="00DF232C">
              <w:rPr>
                <w:bCs/>
              </w:rPr>
              <w:t>s</w:t>
            </w:r>
            <w:r w:rsidR="00DF232C" w:rsidRPr="0021159E">
              <w:rPr>
                <w:bCs/>
              </w:rPr>
              <w:t xml:space="preserve"> to implement to deal with or manage any actual, potential,</w:t>
            </w:r>
            <w:r w:rsidR="00DF232C">
              <w:rPr>
                <w:bCs/>
              </w:rPr>
              <w:t xml:space="preserve"> and/</w:t>
            </w:r>
            <w:r w:rsidR="00DF232C" w:rsidRPr="0021159E">
              <w:rPr>
                <w:bCs/>
              </w:rPr>
              <w:t xml:space="preserve"> or perceived Conflict of Interest declared.</w:t>
            </w:r>
          </w:p>
          <w:p w14:paraId="0CD36BBD" w14:textId="0D24ED58" w:rsidR="00963A58" w:rsidRPr="00AE29F8" w:rsidRDefault="00DF232C" w:rsidP="00B20DD8">
            <w:pPr>
              <w:pStyle w:val="GuidanceNoteSupplier"/>
              <w:rPr>
                <w:b/>
              </w:rPr>
            </w:pPr>
            <w:r>
              <w:rPr>
                <w:bCs/>
              </w:rPr>
              <w:t>If no Conflicts of Interest exist, insert ‘N/A’.</w:t>
            </w:r>
          </w:p>
        </w:tc>
      </w:tr>
      <w:tr w:rsidR="00963A58" w:rsidRPr="002623C5" w14:paraId="075B4471" w14:textId="77777777" w:rsidTr="0062204E">
        <w:tc>
          <w:tcPr>
            <w:tcW w:w="2994" w:type="dxa"/>
            <w:shd w:val="clear" w:color="auto" w:fill="320556"/>
            <w:vAlign w:val="center"/>
          </w:tcPr>
          <w:p w14:paraId="0FE91E37" w14:textId="6A231DD2" w:rsidR="00963A58" w:rsidRPr="002623C5" w:rsidRDefault="00963A58" w:rsidP="00916E2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Description of Conflict of Interest</w:t>
            </w:r>
          </w:p>
        </w:tc>
        <w:tc>
          <w:tcPr>
            <w:tcW w:w="5937" w:type="dxa"/>
            <w:shd w:val="clear" w:color="auto" w:fill="320556"/>
          </w:tcPr>
          <w:p w14:paraId="7D38CE9C" w14:textId="77777777" w:rsidR="00963A58" w:rsidRDefault="00963A58" w:rsidP="00916E20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Proposed management strategies</w:t>
            </w:r>
          </w:p>
        </w:tc>
      </w:tr>
      <w:tr w:rsidR="00963A58" w:rsidRPr="00A94A96" w14:paraId="4D6902AD" w14:textId="77777777" w:rsidTr="0062204E">
        <w:tc>
          <w:tcPr>
            <w:tcW w:w="2994" w:type="dxa"/>
            <w:vAlign w:val="center"/>
          </w:tcPr>
          <w:p w14:paraId="535D49A3" w14:textId="346D84BB" w:rsidR="00963A58" w:rsidRPr="003111DF" w:rsidRDefault="003235C8" w:rsidP="00916E20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  <w:tc>
          <w:tcPr>
            <w:tcW w:w="5937" w:type="dxa"/>
          </w:tcPr>
          <w:p w14:paraId="3CDEE0F6" w14:textId="6A2B28EB" w:rsidR="00963A58" w:rsidRPr="003111DF" w:rsidRDefault="003235C8" w:rsidP="00916E20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</w:t>
            </w:r>
            <w:r w:rsidR="00AE4BB7">
              <w:rPr>
                <w:rStyle w:val="PlaceholderText"/>
                <w:rFonts w:eastAsiaTheme="minorHAnsi" w:cstheme="minorBidi"/>
              </w:rPr>
              <w:t>]</w:t>
            </w:r>
            <w:r w:rsidR="00AE4BB7" w:rsidRPr="00EA7A0F">
              <w:rPr>
                <w:rStyle w:val="PlaceholderText"/>
              </w:rPr>
              <w:t xml:space="preserve"> [</w:t>
            </w:r>
            <w:r w:rsidR="007B1ED0" w:rsidRPr="00EA7A0F">
              <w:rPr>
                <w:rStyle w:val="PlaceholderText"/>
              </w:rPr>
              <w:t>CLICK OR TAP HERE TO ENTER TEXT]</w:t>
            </w:r>
          </w:p>
        </w:tc>
      </w:tr>
      <w:tr w:rsidR="00963A58" w:rsidRPr="00A94A96" w14:paraId="085D4015" w14:textId="77777777" w:rsidTr="0062204E">
        <w:tc>
          <w:tcPr>
            <w:tcW w:w="2994" w:type="dxa"/>
            <w:vAlign w:val="center"/>
          </w:tcPr>
          <w:p w14:paraId="5098815C" w14:textId="338AA086" w:rsidR="00963A58" w:rsidRPr="003111DF" w:rsidRDefault="003235C8" w:rsidP="00916E20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  <w:tc>
          <w:tcPr>
            <w:tcW w:w="5937" w:type="dxa"/>
          </w:tcPr>
          <w:p w14:paraId="05A79073" w14:textId="08E45BAF" w:rsidR="00963A58" w:rsidRPr="003111DF" w:rsidRDefault="003235C8" w:rsidP="00916E20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eastAsiaTheme="minorHAnsi" w:cstheme="minorBidi"/>
              </w:rPr>
              <w:t>[INSERT]</w:t>
            </w:r>
          </w:p>
        </w:tc>
      </w:tr>
      <w:bookmarkEnd w:id="8"/>
    </w:tbl>
    <w:p w14:paraId="252B92B7" w14:textId="77777777" w:rsidR="00963A58" w:rsidRPr="00F24525" w:rsidRDefault="00963A58" w:rsidP="00963A58"/>
    <w:p w14:paraId="427164C6" w14:textId="09EB41A0" w:rsidR="00963A58" w:rsidRDefault="00963A58" w:rsidP="0015551C">
      <w:pPr>
        <w:pStyle w:val="Level1Heading2"/>
      </w:pPr>
      <w:bookmarkStart w:id="10" w:name="_Toc170221122"/>
      <w:bookmarkStart w:id="11" w:name="_Toc235528870"/>
      <w:r w:rsidRPr="00F24525">
        <w:t>Supplier</w:t>
      </w:r>
      <w:r>
        <w:t>’s REOI Response</w:t>
      </w:r>
      <w:bookmarkEnd w:id="9"/>
      <w:bookmarkEnd w:id="10"/>
      <w:bookmarkEnd w:id="11"/>
    </w:p>
    <w:p w14:paraId="52390242" w14:textId="353BA509" w:rsidR="00963A58" w:rsidRPr="00F24525" w:rsidRDefault="002F1C63" w:rsidP="004066A3">
      <w:pPr>
        <w:pStyle w:val="Level2Heading3"/>
      </w:pPr>
      <w:bookmarkStart w:id="12" w:name="_Toc230958715"/>
      <w:bookmarkStart w:id="13" w:name="_Toc235528871"/>
      <w:bookmarkEnd w:id="12"/>
      <w:r>
        <w:t>Selection</w:t>
      </w:r>
      <w:r w:rsidR="00963A58" w:rsidRPr="00F24525">
        <w:t xml:space="preserve"> Criteria</w:t>
      </w:r>
      <w:bookmarkEnd w:id="1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536"/>
        <w:gridCol w:w="3776"/>
      </w:tblGrid>
      <w:tr w:rsidR="00963A58" w:rsidRPr="004D6749" w14:paraId="01253EBE" w14:textId="77777777" w:rsidTr="00AA580D">
        <w:trPr>
          <w:trHeight w:val="405"/>
        </w:trPr>
        <w:tc>
          <w:tcPr>
            <w:tcW w:w="5240" w:type="dxa"/>
            <w:gridSpan w:val="2"/>
            <w:shd w:val="clear" w:color="auto" w:fill="320556"/>
          </w:tcPr>
          <w:p w14:paraId="70188B12" w14:textId="77777777" w:rsidR="00963A58" w:rsidRPr="004D6749" w:rsidRDefault="00963A58" w:rsidP="00F55BBE">
            <w:pPr>
              <w:pStyle w:val="PACTinternaltableheading"/>
            </w:pPr>
            <w:bookmarkStart w:id="14" w:name="_Hlk168321296"/>
            <w:r>
              <w:t>WEIGHTED</w:t>
            </w:r>
            <w:r w:rsidRPr="004D6749">
              <w:t xml:space="preserve"> EVALUATION CRITERIA </w:t>
            </w:r>
          </w:p>
        </w:tc>
        <w:tc>
          <w:tcPr>
            <w:tcW w:w="3776" w:type="dxa"/>
            <w:shd w:val="clear" w:color="auto" w:fill="320556"/>
          </w:tcPr>
          <w:p w14:paraId="181F3AF3" w14:textId="780713A5" w:rsidR="00963A58" w:rsidRPr="004D6749" w:rsidRDefault="00963A58" w:rsidP="00F55BBE">
            <w:pPr>
              <w:pStyle w:val="PACTinternaltableheading"/>
            </w:pPr>
          </w:p>
        </w:tc>
      </w:tr>
      <w:tr w:rsidR="00F578C9" w14:paraId="61243A40" w14:textId="77777777" w:rsidTr="00895495">
        <w:trPr>
          <w:trHeight w:val="405"/>
        </w:trPr>
        <w:tc>
          <w:tcPr>
            <w:tcW w:w="704" w:type="dxa"/>
            <w:shd w:val="clear" w:color="auto" w:fill="FFFFFF" w:themeFill="background1"/>
          </w:tcPr>
          <w:p w14:paraId="0CE4B6EC" w14:textId="18109D40" w:rsidR="00F578C9" w:rsidRDefault="00F578C9" w:rsidP="00916E20">
            <w:r>
              <w:t>SC1</w:t>
            </w:r>
          </w:p>
        </w:tc>
        <w:tc>
          <w:tcPr>
            <w:tcW w:w="8312" w:type="dxa"/>
            <w:gridSpan w:val="2"/>
            <w:shd w:val="clear" w:color="auto" w:fill="FFFFFF" w:themeFill="background1"/>
          </w:tcPr>
          <w:p w14:paraId="52674FD9" w14:textId="77777777" w:rsidR="00F578C9" w:rsidRPr="00122EAD" w:rsidRDefault="00F578C9" w:rsidP="00AE4BB7">
            <w:pPr>
              <w:rPr>
                <w:rFonts w:asciiTheme="minorHAnsi" w:hAnsiTheme="minorHAnsi" w:cstheme="minorHAnsi"/>
                <w:b/>
                <w:bCs/>
              </w:rPr>
            </w:pPr>
            <w:r w:rsidRPr="00122EAD">
              <w:rPr>
                <w:rFonts w:asciiTheme="minorHAnsi" w:hAnsiTheme="minorHAnsi" w:cstheme="minorHAnsi"/>
                <w:b/>
                <w:bCs/>
              </w:rPr>
              <w:t>Brand alignment and cultural fit</w:t>
            </w:r>
          </w:p>
          <w:p w14:paraId="606F0741" w14:textId="77777777" w:rsidR="00F578C9" w:rsidRPr="00122EAD" w:rsidRDefault="00F578C9" w:rsidP="00AE4BB7">
            <w:pPr>
              <w:rPr>
                <w:rFonts w:asciiTheme="minorHAnsi" w:hAnsiTheme="minorHAnsi" w:cstheme="minorHAnsi"/>
              </w:rPr>
            </w:pPr>
            <w:r w:rsidRPr="00122EAD">
              <w:rPr>
                <w:rFonts w:asciiTheme="minorHAnsi" w:hAnsiTheme="minorHAnsi" w:cstheme="minorHAnsi"/>
              </w:rPr>
              <w:t>Explain how your brand, values and identity align with the Arboretum’s mission and role as a national cultural institution.</w:t>
            </w:r>
          </w:p>
          <w:p w14:paraId="25E8702D" w14:textId="1E763723" w:rsidR="00F578C9" w:rsidRPr="00122EAD" w:rsidRDefault="00F578C9" w:rsidP="00916E20">
            <w:r w:rsidRPr="00122EAD">
              <w:rPr>
                <w:rFonts w:asciiTheme="minorHAnsi" w:hAnsiTheme="minorHAnsi" w:cstheme="minorHAnsi"/>
                <w:i/>
                <w:iCs/>
              </w:rPr>
              <w:t>*Where an expression of interest represents or relates to multiple brands, please nominate the brand to be associated with the Visitor Centre for assessment.</w:t>
            </w:r>
          </w:p>
        </w:tc>
      </w:tr>
      <w:tr w:rsidR="00963A58" w14:paraId="1143BAE7" w14:textId="77777777" w:rsidTr="00AA580D">
        <w:trPr>
          <w:trHeight w:val="405"/>
        </w:trPr>
        <w:tc>
          <w:tcPr>
            <w:tcW w:w="9016" w:type="dxa"/>
            <w:gridSpan w:val="3"/>
            <w:shd w:val="clear" w:color="auto" w:fill="FFFFFF" w:themeFill="background1"/>
          </w:tcPr>
          <w:p w14:paraId="45DB832A" w14:textId="7678D94E" w:rsidR="00963A58" w:rsidRPr="00122EAD" w:rsidRDefault="00963A58" w:rsidP="00916E20">
            <w:r w:rsidRPr="00122EAD"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  <w:t>[INSERT RESPONSE]</w:t>
            </w:r>
            <w:r w:rsidR="00AE4BB7" w:rsidRPr="00122EAD"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  <w:t xml:space="preserve"> </w:t>
            </w:r>
            <w:r w:rsidR="00AE4BB7" w:rsidRPr="00122EAD">
              <w:rPr>
                <w:rStyle w:val="PlaceholderText"/>
                <w:color w:val="auto"/>
              </w:rPr>
              <w:t>200 words maximum</w:t>
            </w:r>
          </w:p>
        </w:tc>
      </w:tr>
      <w:tr w:rsidR="00F578C9" w14:paraId="3113AF8A" w14:textId="77777777" w:rsidTr="00362207">
        <w:trPr>
          <w:trHeight w:val="405"/>
        </w:trPr>
        <w:tc>
          <w:tcPr>
            <w:tcW w:w="704" w:type="dxa"/>
            <w:shd w:val="clear" w:color="auto" w:fill="FFFFFF" w:themeFill="background1"/>
          </w:tcPr>
          <w:p w14:paraId="6E65DED2" w14:textId="0DF26F95" w:rsidR="00F578C9" w:rsidRDefault="00F578C9" w:rsidP="00916E20">
            <w:r>
              <w:t>SC2</w:t>
            </w:r>
          </w:p>
        </w:tc>
        <w:tc>
          <w:tcPr>
            <w:tcW w:w="8312" w:type="dxa"/>
            <w:gridSpan w:val="2"/>
            <w:shd w:val="clear" w:color="auto" w:fill="FFFFFF" w:themeFill="background1"/>
          </w:tcPr>
          <w:p w14:paraId="147DD5B0" w14:textId="77777777" w:rsidR="00F578C9" w:rsidRPr="00122EAD" w:rsidRDefault="00F578C9" w:rsidP="00AE4BB7">
            <w:pPr>
              <w:rPr>
                <w:rFonts w:asciiTheme="minorHAnsi" w:hAnsiTheme="minorHAnsi" w:cstheme="minorHAnsi"/>
                <w:b/>
                <w:bCs/>
              </w:rPr>
            </w:pPr>
            <w:r w:rsidRPr="00122EAD">
              <w:rPr>
                <w:rFonts w:asciiTheme="minorHAnsi" w:hAnsiTheme="minorHAnsi" w:cstheme="minorHAnsi"/>
                <w:b/>
                <w:bCs/>
              </w:rPr>
              <w:t>Financial contribution and partnership value</w:t>
            </w:r>
          </w:p>
          <w:p w14:paraId="76E45812" w14:textId="3A7B73ED" w:rsidR="00F578C9" w:rsidRPr="00122EAD" w:rsidRDefault="00F578C9" w:rsidP="00916E20">
            <w:r w:rsidRPr="00122EAD">
              <w:rPr>
                <w:rFonts w:asciiTheme="minorHAnsi" w:hAnsiTheme="minorHAnsi" w:cstheme="minorHAnsi"/>
              </w:rPr>
              <w:t>Outline your proposed financial investment, any in</w:t>
            </w:r>
            <w:r w:rsidRPr="00122EAD">
              <w:rPr>
                <w:rFonts w:ascii="Cambria Math" w:hAnsi="Cambria Math" w:cs="Cambria Math"/>
              </w:rPr>
              <w:t>‑</w:t>
            </w:r>
            <w:r w:rsidRPr="00122EAD">
              <w:rPr>
                <w:rFonts w:asciiTheme="minorHAnsi" w:hAnsiTheme="minorHAnsi" w:cstheme="minorHAnsi"/>
              </w:rPr>
              <w:t>kind support, and the expected mutual benefits.</w:t>
            </w:r>
          </w:p>
        </w:tc>
      </w:tr>
      <w:tr w:rsidR="00963A58" w:rsidRPr="00EA7A0F" w14:paraId="0EB33AEE" w14:textId="77777777" w:rsidTr="00AA580D">
        <w:trPr>
          <w:trHeight w:val="405"/>
        </w:trPr>
        <w:tc>
          <w:tcPr>
            <w:tcW w:w="9016" w:type="dxa"/>
            <w:gridSpan w:val="3"/>
            <w:shd w:val="clear" w:color="auto" w:fill="FFFFFF" w:themeFill="background1"/>
          </w:tcPr>
          <w:p w14:paraId="5B42047E" w14:textId="1D47FBF6" w:rsidR="00963A58" w:rsidRPr="00122EAD" w:rsidRDefault="00963A58" w:rsidP="00916E20">
            <w:r w:rsidRPr="00122EAD"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  <w:t>[INSERT RESPONSE]</w:t>
            </w:r>
            <w:r w:rsidR="00AE4BB7" w:rsidRPr="00122EAD"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  <w:t xml:space="preserve"> </w:t>
            </w:r>
            <w:r w:rsidR="00AE4BB7" w:rsidRPr="00122EAD">
              <w:rPr>
                <w:rStyle w:val="PlaceholderText"/>
                <w:color w:val="auto"/>
              </w:rPr>
              <w:t>200 words maximum</w:t>
            </w:r>
          </w:p>
        </w:tc>
      </w:tr>
      <w:tr w:rsidR="00F578C9" w:rsidRPr="00EA7A0F" w14:paraId="703A2C43" w14:textId="77777777" w:rsidTr="00F564E1">
        <w:trPr>
          <w:trHeight w:val="405"/>
        </w:trPr>
        <w:tc>
          <w:tcPr>
            <w:tcW w:w="704" w:type="dxa"/>
            <w:shd w:val="clear" w:color="auto" w:fill="FFFFFF" w:themeFill="background1"/>
          </w:tcPr>
          <w:p w14:paraId="7FA653E9" w14:textId="69002BD1" w:rsidR="00F578C9" w:rsidRPr="00F55BBE" w:rsidRDefault="00F578C9" w:rsidP="00916E20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  <w:t>S</w:t>
            </w:r>
            <w:r w:rsidRPr="00AE4BB7"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  <w:t>C3</w:t>
            </w:r>
          </w:p>
        </w:tc>
        <w:tc>
          <w:tcPr>
            <w:tcW w:w="8312" w:type="dxa"/>
            <w:gridSpan w:val="2"/>
            <w:shd w:val="clear" w:color="auto" w:fill="FFFFFF" w:themeFill="background1"/>
          </w:tcPr>
          <w:p w14:paraId="5AA538E1" w14:textId="77777777" w:rsidR="00F578C9" w:rsidRPr="00122EAD" w:rsidRDefault="00F578C9" w:rsidP="00AE4BB7">
            <w:pPr>
              <w:rPr>
                <w:rFonts w:asciiTheme="minorHAnsi" w:hAnsiTheme="minorHAnsi" w:cstheme="minorHAnsi"/>
                <w:b/>
                <w:bCs/>
              </w:rPr>
            </w:pPr>
            <w:r w:rsidRPr="00122EAD">
              <w:rPr>
                <w:rFonts w:asciiTheme="minorHAnsi" w:hAnsiTheme="minorHAnsi" w:cstheme="minorHAnsi"/>
                <w:b/>
                <w:bCs/>
              </w:rPr>
              <w:t>Capability and capacity</w:t>
            </w:r>
          </w:p>
          <w:p w14:paraId="29CE73B8" w14:textId="0F83E443" w:rsidR="00F578C9" w:rsidRPr="00122EAD" w:rsidRDefault="00F578C9" w:rsidP="00916E20">
            <w:pPr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</w:pPr>
            <w:r w:rsidRPr="00122EAD">
              <w:rPr>
                <w:rFonts w:asciiTheme="minorHAnsi" w:hAnsiTheme="minorHAnsi" w:cstheme="minorHAnsi"/>
              </w:rPr>
              <w:t>Explain your organisation’s capability and financial capacity to sustain a long-term Naming Rights partnership, including relevant experience in similar partnerships or initiatives. Supporting information may be provided where appropriate.</w:t>
            </w:r>
          </w:p>
        </w:tc>
      </w:tr>
      <w:tr w:rsidR="003424F8" w:rsidRPr="00EA7A0F" w14:paraId="421EBC12" w14:textId="77777777" w:rsidTr="00AA580D">
        <w:trPr>
          <w:trHeight w:val="405"/>
        </w:trPr>
        <w:tc>
          <w:tcPr>
            <w:tcW w:w="9016" w:type="dxa"/>
            <w:gridSpan w:val="3"/>
            <w:shd w:val="clear" w:color="auto" w:fill="FFFFFF" w:themeFill="background1"/>
          </w:tcPr>
          <w:p w14:paraId="2F288FBB" w14:textId="77BAEFD8" w:rsidR="003424F8" w:rsidRPr="00122EAD" w:rsidRDefault="003424F8" w:rsidP="00916E20">
            <w:pPr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</w:pPr>
            <w:r w:rsidRPr="00122EAD"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  <w:t>[INSERT RESPONSE]</w:t>
            </w:r>
            <w:r w:rsidR="00AE4BB7" w:rsidRPr="00122EAD"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  <w:t xml:space="preserve"> </w:t>
            </w:r>
            <w:r w:rsidR="00AE4BB7" w:rsidRPr="00122EAD">
              <w:rPr>
                <w:rStyle w:val="PlaceholderText"/>
                <w:color w:val="auto"/>
              </w:rPr>
              <w:t>200 words maximum</w:t>
            </w:r>
          </w:p>
        </w:tc>
      </w:tr>
      <w:tr w:rsidR="00F578C9" w:rsidRPr="00EA7A0F" w14:paraId="717394FF" w14:textId="77777777" w:rsidTr="000964B8">
        <w:trPr>
          <w:trHeight w:val="405"/>
        </w:trPr>
        <w:tc>
          <w:tcPr>
            <w:tcW w:w="704" w:type="dxa"/>
            <w:shd w:val="clear" w:color="auto" w:fill="FFFFFF" w:themeFill="background1"/>
          </w:tcPr>
          <w:p w14:paraId="23FFB381" w14:textId="313E92EF" w:rsidR="00F578C9" w:rsidRPr="00F55BBE" w:rsidRDefault="00F578C9" w:rsidP="00916E20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  <w:t>S</w:t>
            </w:r>
            <w:r w:rsidRPr="00AE4BB7"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  <w:t>C</w:t>
            </w:r>
            <w:r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  <w:t>4</w:t>
            </w:r>
          </w:p>
        </w:tc>
        <w:tc>
          <w:tcPr>
            <w:tcW w:w="8312" w:type="dxa"/>
            <w:gridSpan w:val="2"/>
            <w:shd w:val="clear" w:color="auto" w:fill="FFFFFF" w:themeFill="background1"/>
          </w:tcPr>
          <w:p w14:paraId="3A65518B" w14:textId="77777777" w:rsidR="00F578C9" w:rsidRPr="00122EAD" w:rsidRDefault="00F578C9" w:rsidP="00AE4BB7">
            <w:pPr>
              <w:rPr>
                <w:rFonts w:asciiTheme="minorHAnsi" w:hAnsiTheme="minorHAnsi" w:cstheme="minorHAnsi"/>
                <w:b/>
                <w:bCs/>
              </w:rPr>
            </w:pPr>
            <w:r w:rsidRPr="00122EAD">
              <w:rPr>
                <w:rFonts w:asciiTheme="minorHAnsi" w:hAnsiTheme="minorHAnsi" w:cstheme="minorHAnsi"/>
                <w:b/>
                <w:bCs/>
              </w:rPr>
              <w:t>Reputational alignment and public value</w:t>
            </w:r>
          </w:p>
          <w:p w14:paraId="09789187" w14:textId="2ACCDA6C" w:rsidR="00F578C9" w:rsidRPr="00122EAD" w:rsidRDefault="00F578C9" w:rsidP="00916E20">
            <w:pPr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</w:pPr>
            <w:r w:rsidRPr="00122EAD">
              <w:rPr>
                <w:rFonts w:asciiTheme="minorHAnsi" w:hAnsiTheme="minorHAnsi" w:cstheme="minorHAnsi"/>
              </w:rPr>
              <w:lastRenderedPageBreak/>
              <w:t xml:space="preserve">Prospective partners must align with the ACT Government’s environmental, social and governance values as per the </w:t>
            </w:r>
            <w:hyperlink r:id="rId12" w:history="1">
              <w:r w:rsidRPr="008C383A">
                <w:rPr>
                  <w:rStyle w:val="Hyperlink"/>
                  <w:rFonts w:asciiTheme="minorHAnsi" w:hAnsiTheme="minorHAnsi" w:cstheme="minorHAnsi"/>
                </w:rPr>
                <w:t>Responsible Investment Policy</w:t>
              </w:r>
            </w:hyperlink>
            <w:r w:rsidRPr="00122EAD">
              <w:rPr>
                <w:rFonts w:asciiTheme="minorHAnsi" w:hAnsiTheme="minorHAnsi" w:cstheme="minorHAnsi"/>
              </w:rPr>
              <w:t>.</w:t>
            </w:r>
          </w:p>
        </w:tc>
      </w:tr>
      <w:tr w:rsidR="003424F8" w:rsidRPr="00EA7A0F" w14:paraId="2AA1CB81" w14:textId="77777777" w:rsidTr="00AA580D">
        <w:trPr>
          <w:trHeight w:val="405"/>
        </w:trPr>
        <w:tc>
          <w:tcPr>
            <w:tcW w:w="9016" w:type="dxa"/>
            <w:gridSpan w:val="3"/>
            <w:shd w:val="clear" w:color="auto" w:fill="FFFFFF" w:themeFill="background1"/>
          </w:tcPr>
          <w:p w14:paraId="6AB7DCE2" w14:textId="6B647782" w:rsidR="003424F8" w:rsidRPr="00122EAD" w:rsidRDefault="00AE4BB7" w:rsidP="00916E20">
            <w:pPr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</w:pPr>
            <w:r w:rsidRPr="00122EAD"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  <w:lastRenderedPageBreak/>
              <w:t xml:space="preserve">[INSERT RESPONSE] </w:t>
            </w:r>
            <w:r w:rsidRPr="00122EAD">
              <w:rPr>
                <w:rStyle w:val="PlaceholderText"/>
                <w:color w:val="auto"/>
              </w:rPr>
              <w:t>200 words maximum</w:t>
            </w:r>
          </w:p>
        </w:tc>
      </w:tr>
      <w:tr w:rsidR="00F578C9" w:rsidRPr="00EA7A0F" w14:paraId="79620404" w14:textId="77777777" w:rsidTr="009D4608">
        <w:trPr>
          <w:trHeight w:val="405"/>
        </w:trPr>
        <w:tc>
          <w:tcPr>
            <w:tcW w:w="704" w:type="dxa"/>
            <w:shd w:val="clear" w:color="auto" w:fill="FFFFFF" w:themeFill="background1"/>
          </w:tcPr>
          <w:p w14:paraId="2B36DEC3" w14:textId="7BD8B382" w:rsidR="00F578C9" w:rsidRPr="00F55BBE" w:rsidRDefault="00F578C9" w:rsidP="00916E20">
            <w:pPr>
              <w:rPr>
                <w:rStyle w:val="PlaceholderText"/>
                <w:rFonts w:asciiTheme="minorHAnsi" w:eastAsiaTheme="minorHAnsi" w:hAnsiTheme="minorHAnsi" w:cstheme="minorBidi"/>
                <w:szCs w:val="21"/>
              </w:rPr>
            </w:pPr>
            <w:r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  <w:t>S</w:t>
            </w:r>
            <w:r w:rsidRPr="00AE4BB7"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  <w:t>C5</w:t>
            </w:r>
          </w:p>
        </w:tc>
        <w:tc>
          <w:tcPr>
            <w:tcW w:w="8312" w:type="dxa"/>
            <w:gridSpan w:val="2"/>
            <w:shd w:val="clear" w:color="auto" w:fill="FFFFFF" w:themeFill="background1"/>
          </w:tcPr>
          <w:p w14:paraId="60EF46A4" w14:textId="77777777" w:rsidR="00F578C9" w:rsidRPr="00122EAD" w:rsidRDefault="00F578C9" w:rsidP="00AE4BB7">
            <w:pPr>
              <w:rPr>
                <w:rFonts w:asciiTheme="minorHAnsi" w:hAnsiTheme="minorHAnsi" w:cstheme="minorHAnsi"/>
                <w:b/>
                <w:bCs/>
              </w:rPr>
            </w:pPr>
            <w:r w:rsidRPr="00122EAD">
              <w:rPr>
                <w:rFonts w:asciiTheme="minorHAnsi" w:hAnsiTheme="minorHAnsi" w:cstheme="minorHAnsi"/>
                <w:b/>
                <w:bCs/>
              </w:rPr>
              <w:t>Term and delivery considerations</w:t>
            </w:r>
          </w:p>
          <w:p w14:paraId="617C51FB" w14:textId="5675FD6F" w:rsidR="00F578C9" w:rsidRPr="00122EAD" w:rsidRDefault="00F578C9" w:rsidP="00916E20">
            <w:pPr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</w:pPr>
            <w:r w:rsidRPr="00122EAD">
              <w:rPr>
                <w:rFonts w:asciiTheme="minorHAnsi" w:hAnsiTheme="minorHAnsi" w:cstheme="minorHAnsi"/>
              </w:rPr>
              <w:t>The National Arboretum Canberra is seeking a minimum five-year naming rights agreement, with options for extension. Please outline your proposed term and any relevant delivery or timing considerations.</w:t>
            </w:r>
          </w:p>
        </w:tc>
      </w:tr>
      <w:tr w:rsidR="003424F8" w:rsidRPr="00EA7A0F" w14:paraId="687A062B" w14:textId="77777777" w:rsidTr="00AA580D">
        <w:trPr>
          <w:trHeight w:val="405"/>
        </w:trPr>
        <w:tc>
          <w:tcPr>
            <w:tcW w:w="9016" w:type="dxa"/>
            <w:gridSpan w:val="3"/>
            <w:shd w:val="clear" w:color="auto" w:fill="FFFFFF" w:themeFill="background1"/>
          </w:tcPr>
          <w:p w14:paraId="16F5A2FA" w14:textId="564821AE" w:rsidR="003424F8" w:rsidRPr="00122EAD" w:rsidRDefault="00AE4BB7" w:rsidP="00916E20">
            <w:pPr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</w:pPr>
            <w:r w:rsidRPr="00122EAD">
              <w:rPr>
                <w:rStyle w:val="PlaceholderText"/>
                <w:rFonts w:asciiTheme="minorHAnsi" w:eastAsiaTheme="minorHAnsi" w:hAnsiTheme="minorHAnsi" w:cstheme="minorBidi"/>
                <w:color w:val="auto"/>
                <w:szCs w:val="21"/>
              </w:rPr>
              <w:t xml:space="preserve">[INSERT RESPONSE] </w:t>
            </w:r>
            <w:r w:rsidRPr="00122EAD">
              <w:rPr>
                <w:rStyle w:val="PlaceholderText"/>
                <w:color w:val="auto"/>
              </w:rPr>
              <w:t>200 words maximum</w:t>
            </w:r>
          </w:p>
        </w:tc>
      </w:tr>
      <w:bookmarkEnd w:id="0"/>
      <w:bookmarkEnd w:id="14"/>
    </w:tbl>
    <w:p w14:paraId="23CD8722" w14:textId="15AAB26A" w:rsidR="00FF7628" w:rsidRDefault="00FF7628" w:rsidP="00F578C9">
      <w:pPr>
        <w:spacing w:before="0" w:after="0"/>
        <w:rPr>
          <w:rFonts w:asciiTheme="minorHAnsi" w:hAnsiTheme="minorHAnsi" w:cstheme="minorHAnsi"/>
          <w:lang w:eastAsia="en-AU"/>
        </w:rPr>
      </w:pPr>
    </w:p>
    <w:sectPr w:rsidR="00FF7628" w:rsidSect="00F578C9">
      <w:footerReference w:type="default" r:id="rId13"/>
      <w:headerReference w:type="first" r:id="rId14"/>
      <w:footerReference w:type="first" r:id="rId15"/>
      <w:pgSz w:w="11906" w:h="16838"/>
      <w:pgMar w:top="1440" w:right="1021" w:bottom="132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317D8" w14:textId="77777777" w:rsidR="00F5257C" w:rsidRDefault="00F5257C" w:rsidP="00F93709">
      <w:pPr>
        <w:spacing w:after="0"/>
      </w:pPr>
      <w:r>
        <w:separator/>
      </w:r>
    </w:p>
  </w:endnote>
  <w:endnote w:type="continuationSeparator" w:id="0">
    <w:p w14:paraId="1A0C9E90" w14:textId="77777777" w:rsidR="00F5257C" w:rsidRDefault="00F5257C" w:rsidP="00F937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962C" w14:textId="14D5B157" w:rsidR="00F62036" w:rsidRPr="003111DF" w:rsidRDefault="00BE59CE" w:rsidP="003111DF">
    <w:pPr>
      <w:rPr>
        <w:b/>
        <w:bCs/>
        <w:sz w:val="18"/>
        <w:szCs w:val="18"/>
      </w:rPr>
    </w:pPr>
    <w:r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F578C9">
      <w:rPr>
        <w:b/>
        <w:bCs/>
        <w:sz w:val="18"/>
        <w:szCs w:val="18"/>
      </w:rPr>
      <w:tab/>
    </w:r>
    <w:r w:rsidR="00F578C9">
      <w:rPr>
        <w:b/>
        <w:bCs/>
        <w:sz w:val="18"/>
        <w:szCs w:val="18"/>
      </w:rPr>
      <w:tab/>
    </w:r>
    <w:r w:rsidR="00F578C9">
      <w:rPr>
        <w:b/>
        <w:bCs/>
        <w:sz w:val="18"/>
        <w:szCs w:val="18"/>
      </w:rPr>
      <w:tab/>
    </w:r>
    <w:r w:rsidR="00F578C9">
      <w:rPr>
        <w:b/>
        <w:bCs/>
        <w:sz w:val="18"/>
        <w:szCs w:val="18"/>
      </w:rPr>
      <w:tab/>
    </w:r>
    <w:r w:rsidR="003111DF" w:rsidRPr="00F62036">
      <w:rPr>
        <w:sz w:val="18"/>
        <w:szCs w:val="18"/>
      </w:rPr>
      <w:fldChar w:fldCharType="begin"/>
    </w:r>
    <w:r w:rsidR="003111DF" w:rsidRPr="00F62036">
      <w:rPr>
        <w:sz w:val="18"/>
        <w:szCs w:val="18"/>
      </w:rPr>
      <w:instrText xml:space="preserve"> PAGE   \* MERGEFORMAT </w:instrText>
    </w:r>
    <w:r w:rsidR="003111DF" w:rsidRPr="00F62036">
      <w:rPr>
        <w:sz w:val="18"/>
        <w:szCs w:val="18"/>
      </w:rPr>
      <w:fldChar w:fldCharType="separate"/>
    </w:r>
    <w:r w:rsidR="003111DF">
      <w:rPr>
        <w:sz w:val="18"/>
        <w:szCs w:val="18"/>
      </w:rPr>
      <w:t>22</w:t>
    </w:r>
    <w:r w:rsidR="003111DF" w:rsidRPr="00F62036">
      <w:rPr>
        <w:noProof/>
        <w:sz w:val="18"/>
        <w:szCs w:val="18"/>
      </w:rPr>
      <w:fldChar w:fldCharType="end"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84CC2" w14:textId="5A6E23E7" w:rsidR="00F62036" w:rsidRPr="00F62036" w:rsidRDefault="00BE59CE">
    <w:pPr>
      <w:rPr>
        <w:b/>
        <w:bCs/>
        <w:sz w:val="18"/>
        <w:szCs w:val="18"/>
      </w:rPr>
    </w:pPr>
    <w:r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417214">
      <w:rPr>
        <w:b/>
        <w:bCs/>
        <w:sz w:val="18"/>
        <w:szCs w:val="18"/>
      </w:rPr>
      <w:t xml:space="preserve">                                                              </w:t>
    </w:r>
    <w:r w:rsidR="00F62036" w:rsidRPr="00F62036">
      <w:rPr>
        <w:sz w:val="18"/>
        <w:szCs w:val="18"/>
      </w:rPr>
      <w:fldChar w:fldCharType="begin"/>
    </w:r>
    <w:r w:rsidR="00F62036" w:rsidRPr="00F62036">
      <w:rPr>
        <w:sz w:val="18"/>
        <w:szCs w:val="18"/>
      </w:rPr>
      <w:instrText xml:space="preserve"> PAGE   \* MERGEFORMAT </w:instrText>
    </w:r>
    <w:r w:rsidR="00F62036" w:rsidRPr="00F62036">
      <w:rPr>
        <w:sz w:val="18"/>
        <w:szCs w:val="18"/>
      </w:rPr>
      <w:fldChar w:fldCharType="separate"/>
    </w:r>
    <w:r w:rsidR="00F62036" w:rsidRPr="00F62036">
      <w:rPr>
        <w:noProof/>
        <w:sz w:val="18"/>
        <w:szCs w:val="18"/>
      </w:rPr>
      <w:t>1</w:t>
    </w:r>
    <w:r w:rsidR="00F62036" w:rsidRPr="00F62036">
      <w:rPr>
        <w:noProof/>
        <w:sz w:val="18"/>
        <w:szCs w:val="18"/>
      </w:rPr>
      <w:fldChar w:fldCharType="end"/>
    </w:r>
    <w:r w:rsidR="00F62036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  <w:r w:rsidR="003111DF">
      <w:rPr>
        <w:b/>
        <w:bCs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55ADD" w14:textId="77777777" w:rsidR="00F5257C" w:rsidRDefault="00F5257C" w:rsidP="00F93709">
      <w:pPr>
        <w:spacing w:after="0"/>
      </w:pPr>
      <w:r>
        <w:separator/>
      </w:r>
    </w:p>
  </w:footnote>
  <w:footnote w:type="continuationSeparator" w:id="0">
    <w:p w14:paraId="5121D664" w14:textId="77777777" w:rsidR="00F5257C" w:rsidRDefault="00F5257C" w:rsidP="00F937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8E8F4" w14:textId="1F56006B" w:rsidR="007C085A" w:rsidRDefault="007C085A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D32B9F6" wp14:editId="4E14FFC3">
              <wp:simplePos x="0" y="0"/>
              <wp:positionH relativeFrom="column">
                <wp:posOffset>-391160</wp:posOffset>
              </wp:positionH>
              <wp:positionV relativeFrom="paragraph">
                <wp:posOffset>-486613</wp:posOffset>
              </wp:positionV>
              <wp:extent cx="0" cy="10727690"/>
              <wp:effectExtent l="0" t="0" r="12700" b="16510"/>
              <wp:wrapNone/>
              <wp:docPr id="97461439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72769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1F6DC686">
            <v:line id="Straight Connector 1" style="position:absolute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black [3213]" from="-30.8pt,-38.3pt" to="-30.8pt,806.4pt" w14:anchorId="4DA1CB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D9C058F" wp14:editId="258E0C47">
              <wp:simplePos x="0" y="0"/>
              <wp:positionH relativeFrom="column">
                <wp:posOffset>-507365</wp:posOffset>
              </wp:positionH>
              <wp:positionV relativeFrom="paragraph">
                <wp:posOffset>304340</wp:posOffset>
              </wp:positionV>
              <wp:extent cx="231775" cy="231775"/>
              <wp:effectExtent l="0" t="0" r="0" b="0"/>
              <wp:wrapNone/>
              <wp:docPr id="2081629910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775" cy="231775"/>
                      </a:xfrm>
                      <a:prstGeom prst="ellipse">
                        <a:avLst/>
                      </a:prstGeom>
                      <a:solidFill>
                        <a:srgbClr val="6E46E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71E3CCAA">
            <v:oval id="Oval 2" style="position:absolute;margin-left:-39.95pt;margin-top:23.95pt;width:18.25pt;height:18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6e46e0" stroked="f" strokeweight="1pt" w14:anchorId="7DD4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">
              <v:stroke joinstyle="miter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4CCF8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043D2"/>
    <w:multiLevelType w:val="multilevel"/>
    <w:tmpl w:val="A61E4DB4"/>
    <w:styleLink w:val="Style6"/>
    <w:lvl w:ilvl="0">
      <w:start w:val="1"/>
      <w:numFmt w:val="none"/>
      <w:lvlText w:val="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4F59B5"/>
    <w:multiLevelType w:val="multilevel"/>
    <w:tmpl w:val="73D4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EF3D71"/>
    <w:multiLevelType w:val="hybridMultilevel"/>
    <w:tmpl w:val="DE46E1CA"/>
    <w:lvl w:ilvl="0" w:tplc="A3822B2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B0DEC"/>
    <w:multiLevelType w:val="multilevel"/>
    <w:tmpl w:val="5F96523E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15C62"/>
    <w:multiLevelType w:val="hybridMultilevel"/>
    <w:tmpl w:val="7DEEABC8"/>
    <w:lvl w:ilvl="0" w:tplc="99525DC2">
      <w:start w:val="1"/>
      <w:numFmt w:val="bullet"/>
      <w:pStyle w:val="Guidancenotebulletlist"/>
      <w:lvlText w:val=""/>
      <w:lvlJc w:val="left"/>
      <w:pPr>
        <w:ind w:left="1287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4703F"/>
    <w:multiLevelType w:val="multilevel"/>
    <w:tmpl w:val="090A38C0"/>
    <w:styleLink w:val="Style5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0FE0D99"/>
    <w:multiLevelType w:val="multilevel"/>
    <w:tmpl w:val="DCC876D8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numFmt w:val="decimal"/>
      <w:pStyle w:val="3rdHeading"/>
      <w:lvlText w:val="%1.1.1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1714F53"/>
    <w:multiLevelType w:val="hybridMultilevel"/>
    <w:tmpl w:val="C2A85BC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5631D7F"/>
    <w:multiLevelType w:val="hybridMultilevel"/>
    <w:tmpl w:val="3600E77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454E8"/>
    <w:multiLevelType w:val="multilevel"/>
    <w:tmpl w:val="BA922C72"/>
    <w:lvl w:ilvl="0">
      <w:start w:val="1"/>
      <w:numFmt w:val="decimal"/>
      <w:pStyle w:val="Style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843" w:hanging="1134"/>
      </w:pPr>
      <w:rPr>
        <w:rFonts w:hint="default"/>
        <w:b/>
        <w:i w:val="0"/>
        <w:caps w:val="0"/>
        <w:color w:val="4472C4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03E2FA1"/>
    <w:multiLevelType w:val="hybridMultilevel"/>
    <w:tmpl w:val="96F47C60"/>
    <w:lvl w:ilvl="0" w:tplc="D572EC8E">
      <w:start w:val="1"/>
      <w:numFmt w:val="lowerLetter"/>
      <w:pStyle w:val="ListParagraph"/>
      <w:lvlText w:val="(%1)"/>
      <w:lvlJc w:val="left"/>
      <w:pPr>
        <w:ind w:left="1287" w:hanging="360"/>
      </w:pPr>
      <w:rPr>
        <w:rFonts w:hint="default"/>
        <w:b w:val="0"/>
        <w:bCs/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40474"/>
    <w:multiLevelType w:val="hybridMultilevel"/>
    <w:tmpl w:val="F3D012B6"/>
    <w:lvl w:ilvl="0" w:tplc="275A00E2">
      <w:start w:val="1"/>
      <w:numFmt w:val="decimal"/>
      <w:pStyle w:val="5Heading"/>
      <w:lvlText w:val="%1."/>
      <w:lvlJc w:val="left"/>
      <w:pPr>
        <w:ind w:left="1260" w:hanging="360"/>
      </w:pPr>
    </w:lvl>
    <w:lvl w:ilvl="1" w:tplc="0C090019" w:tentative="1">
      <w:start w:val="1"/>
      <w:numFmt w:val="lowerLetter"/>
      <w:lvlText w:val="%2."/>
      <w:lvlJc w:val="left"/>
      <w:pPr>
        <w:ind w:left="1980" w:hanging="360"/>
      </w:pPr>
    </w:lvl>
    <w:lvl w:ilvl="2" w:tplc="0C09001B" w:tentative="1">
      <w:start w:val="1"/>
      <w:numFmt w:val="lowerRoman"/>
      <w:lvlText w:val="%3."/>
      <w:lvlJc w:val="right"/>
      <w:pPr>
        <w:ind w:left="2700" w:hanging="180"/>
      </w:pPr>
    </w:lvl>
    <w:lvl w:ilvl="3" w:tplc="0C09000F" w:tentative="1">
      <w:start w:val="1"/>
      <w:numFmt w:val="decimal"/>
      <w:lvlText w:val="%4."/>
      <w:lvlJc w:val="left"/>
      <w:pPr>
        <w:ind w:left="3420" w:hanging="360"/>
      </w:pPr>
    </w:lvl>
    <w:lvl w:ilvl="4" w:tplc="0C090019" w:tentative="1">
      <w:start w:val="1"/>
      <w:numFmt w:val="lowerLetter"/>
      <w:lvlText w:val="%5."/>
      <w:lvlJc w:val="left"/>
      <w:pPr>
        <w:ind w:left="4140" w:hanging="360"/>
      </w:pPr>
    </w:lvl>
    <w:lvl w:ilvl="5" w:tplc="0C09001B" w:tentative="1">
      <w:start w:val="1"/>
      <w:numFmt w:val="lowerRoman"/>
      <w:lvlText w:val="%6."/>
      <w:lvlJc w:val="right"/>
      <w:pPr>
        <w:ind w:left="4860" w:hanging="180"/>
      </w:pPr>
    </w:lvl>
    <w:lvl w:ilvl="6" w:tplc="0C09000F" w:tentative="1">
      <w:start w:val="1"/>
      <w:numFmt w:val="decimal"/>
      <w:lvlText w:val="%7."/>
      <w:lvlJc w:val="left"/>
      <w:pPr>
        <w:ind w:left="5580" w:hanging="360"/>
      </w:pPr>
    </w:lvl>
    <w:lvl w:ilvl="7" w:tplc="0C090019" w:tentative="1">
      <w:start w:val="1"/>
      <w:numFmt w:val="lowerLetter"/>
      <w:lvlText w:val="%8."/>
      <w:lvlJc w:val="left"/>
      <w:pPr>
        <w:ind w:left="6300" w:hanging="360"/>
      </w:pPr>
    </w:lvl>
    <w:lvl w:ilvl="8" w:tplc="0C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2E95435A"/>
    <w:multiLevelType w:val="multilevel"/>
    <w:tmpl w:val="247291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e3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60B065D"/>
    <w:multiLevelType w:val="multilevel"/>
    <w:tmpl w:val="C3BA2868"/>
    <w:styleLink w:val="Style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95B0FB9"/>
    <w:multiLevelType w:val="hybridMultilevel"/>
    <w:tmpl w:val="D3D6569A"/>
    <w:lvl w:ilvl="0" w:tplc="C7EAFA3A">
      <w:start w:val="1"/>
      <w:numFmt w:val="decimal"/>
      <w:pStyle w:val="GuidanceNumbered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6F0473"/>
    <w:multiLevelType w:val="multilevel"/>
    <w:tmpl w:val="9FB8C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1AE72A5"/>
    <w:multiLevelType w:val="hybridMultilevel"/>
    <w:tmpl w:val="E1AE83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312FF"/>
    <w:multiLevelType w:val="multilevel"/>
    <w:tmpl w:val="5F96523E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B38E7"/>
    <w:multiLevelType w:val="multilevel"/>
    <w:tmpl w:val="5356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DF69DD"/>
    <w:multiLevelType w:val="multilevel"/>
    <w:tmpl w:val="CE9E0486"/>
    <w:lvl w:ilvl="0">
      <w:start w:val="1"/>
      <w:numFmt w:val="lowerRoman"/>
      <w:pStyle w:val="4Heading"/>
      <w:lvlText w:val="1.1.1(%1)."/>
      <w:lvlJc w:val="left"/>
      <w:pPr>
        <w:ind w:left="902" w:hanging="3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6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8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2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44" w:hanging="180"/>
      </w:pPr>
      <w:rPr>
        <w:rFonts w:hint="default"/>
      </w:rPr>
    </w:lvl>
  </w:abstractNum>
  <w:abstractNum w:abstractNumId="22" w15:restartNumberingAfterBreak="0">
    <w:nsid w:val="531A54FB"/>
    <w:multiLevelType w:val="hybridMultilevel"/>
    <w:tmpl w:val="5E6CDF62"/>
    <w:lvl w:ilvl="0" w:tplc="67664A72">
      <w:start w:val="1"/>
      <w:numFmt w:val="decimal"/>
      <w:pStyle w:val="bulletnumbers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47B03"/>
    <w:multiLevelType w:val="multilevel"/>
    <w:tmpl w:val="5F96523E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551C6A"/>
    <w:multiLevelType w:val="multilevel"/>
    <w:tmpl w:val="A928F61A"/>
    <w:lvl w:ilvl="0">
      <w:start w:val="1"/>
      <w:numFmt w:val="decimal"/>
      <w:pStyle w:val="Schedule1"/>
      <w:lvlText w:val="%1."/>
      <w:lvlJc w:val="left"/>
      <w:pPr>
        <w:tabs>
          <w:tab w:val="num" w:pos="964"/>
        </w:tabs>
        <w:ind w:left="964" w:hanging="964"/>
      </w:pPr>
      <w:rPr>
        <w:rFonts w:asciiTheme="minorHAnsi" w:hAnsiTheme="minorHAnsi" w:cstheme="minorHAnsi" w:hint="default"/>
        <w:b w:val="0"/>
        <w:bCs/>
        <w:i w:val="0"/>
        <w:caps/>
        <w:sz w:val="24"/>
        <w:szCs w:val="18"/>
        <w:u w:val="none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964"/>
        </w:tabs>
        <w:ind w:left="964" w:hanging="964"/>
      </w:pPr>
      <w:rPr>
        <w:rFonts w:ascii="Arial" w:hAnsi="Arial" w:cs="Times New Roman" w:hint="default"/>
        <w:b/>
        <w:i w:val="0"/>
        <w:sz w:val="24"/>
        <w:u w:val="none"/>
      </w:rPr>
    </w:lvl>
    <w:lvl w:ilvl="2">
      <w:start w:val="1"/>
      <w:numFmt w:val="lowerLetter"/>
      <w:pStyle w:val="Schedule3"/>
      <w:lvlText w:val="(%3)"/>
      <w:lvlJc w:val="left"/>
      <w:pPr>
        <w:tabs>
          <w:tab w:val="num" w:pos="1928"/>
        </w:tabs>
        <w:ind w:left="1928" w:hanging="964"/>
      </w:pPr>
      <w:rPr>
        <w:rFonts w:cs="Times New Roman" w:hint="default"/>
        <w:b/>
        <w:bCs/>
        <w:i w:val="0"/>
        <w:u w:val="none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892"/>
        </w:tabs>
        <w:ind w:left="2892" w:hanging="964"/>
      </w:pPr>
      <w:rPr>
        <w:rFonts w:cs="Times New Roman" w:hint="default"/>
        <w:u w:val="none"/>
      </w:rPr>
    </w:lvl>
    <w:lvl w:ilvl="4">
      <w:start w:val="1"/>
      <w:numFmt w:val="upperLetter"/>
      <w:pStyle w:val="Schedule5"/>
      <w:lvlText w:val="%5."/>
      <w:lvlJc w:val="left"/>
      <w:pPr>
        <w:tabs>
          <w:tab w:val="num" w:pos="3856"/>
        </w:tabs>
        <w:ind w:left="3856" w:hanging="964"/>
      </w:pPr>
      <w:rPr>
        <w:rFonts w:cs="Times New Roman" w:hint="default"/>
        <w:b w:val="0"/>
        <w:i w:val="0"/>
        <w:u w:val="none"/>
      </w:rPr>
    </w:lvl>
    <w:lvl w:ilvl="5">
      <w:start w:val="1"/>
      <w:numFmt w:val="decimal"/>
      <w:pStyle w:val="Schedule6"/>
      <w:lvlText w:val="%6)"/>
      <w:lvlJc w:val="left"/>
      <w:pPr>
        <w:tabs>
          <w:tab w:val="num" w:pos="4820"/>
        </w:tabs>
        <w:ind w:left="4820" w:hanging="964"/>
      </w:pPr>
      <w:rPr>
        <w:rFonts w:cs="Times New Roman" w:hint="default"/>
        <w:b w:val="0"/>
        <w:i w:val="0"/>
        <w:u w:val="none"/>
      </w:rPr>
    </w:lvl>
    <w:lvl w:ilvl="6">
      <w:start w:val="1"/>
      <w:numFmt w:val="lowerLetter"/>
      <w:pStyle w:val="Schedule7"/>
      <w:lvlText w:val="%7)"/>
      <w:lvlJc w:val="left"/>
      <w:pPr>
        <w:tabs>
          <w:tab w:val="num" w:pos="5783"/>
        </w:tabs>
        <w:ind w:left="5783" w:hanging="963"/>
      </w:pPr>
      <w:rPr>
        <w:rFonts w:cs="Times New Roman" w:hint="default"/>
        <w:b w:val="0"/>
        <w:i w:val="0"/>
        <w:u w:val="none"/>
      </w:rPr>
    </w:lvl>
    <w:lvl w:ilvl="7">
      <w:start w:val="1"/>
      <w:numFmt w:val="lowerRoman"/>
      <w:pStyle w:val="Schedule8"/>
      <w:lvlText w:val="%8)"/>
      <w:lvlJc w:val="left"/>
      <w:pPr>
        <w:tabs>
          <w:tab w:val="num" w:pos="6747"/>
        </w:tabs>
        <w:ind w:left="6747" w:hanging="964"/>
      </w:pPr>
      <w:rPr>
        <w:rFonts w:cs="Times New Roman" w:hint="default"/>
        <w:b w:val="0"/>
        <w:i w:val="0"/>
        <w:u w:val="none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</w:abstractNum>
  <w:abstractNum w:abstractNumId="25" w15:restartNumberingAfterBreak="0">
    <w:nsid w:val="5563048B"/>
    <w:multiLevelType w:val="multilevel"/>
    <w:tmpl w:val="C284D0B0"/>
    <w:numStyleLink w:val="FigureNumbers"/>
  </w:abstractNum>
  <w:abstractNum w:abstractNumId="26" w15:restartNumberingAfterBreak="0">
    <w:nsid w:val="5AA77FB2"/>
    <w:multiLevelType w:val="hybridMultilevel"/>
    <w:tmpl w:val="3D44BEE6"/>
    <w:lvl w:ilvl="0" w:tplc="178467C2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E064565"/>
    <w:multiLevelType w:val="hybridMultilevel"/>
    <w:tmpl w:val="FC645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B79BA"/>
    <w:multiLevelType w:val="multilevel"/>
    <w:tmpl w:val="5F96523E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E228F"/>
    <w:multiLevelType w:val="multilevel"/>
    <w:tmpl w:val="467C6546"/>
    <w:lvl w:ilvl="0">
      <w:start w:val="1"/>
      <w:numFmt w:val="decimal"/>
      <w:pStyle w:val="Level1Heading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Level2Heading3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PACTBodytextlevel1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lowerLetter"/>
      <w:pStyle w:val="Bodylevel2"/>
      <w:lvlText w:val="(%4)"/>
      <w:lvlJc w:val="left"/>
      <w:pPr>
        <w:ind w:left="1211" w:hanging="360"/>
      </w:pPr>
      <w:rPr>
        <w:rFonts w:hint="default"/>
      </w:rPr>
    </w:lvl>
    <w:lvl w:ilvl="4">
      <w:start w:val="1"/>
      <w:numFmt w:val="lowerRoman"/>
      <w:pStyle w:val="Bodylevel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7765CF9"/>
    <w:multiLevelType w:val="hybridMultilevel"/>
    <w:tmpl w:val="5BE870A6"/>
    <w:lvl w:ilvl="0" w:tplc="61F20B92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7C11D7F"/>
    <w:multiLevelType w:val="hybridMultilevel"/>
    <w:tmpl w:val="8ED4C4A6"/>
    <w:lvl w:ilvl="0" w:tplc="FEA6D8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464A0"/>
    <w:multiLevelType w:val="hybridMultilevel"/>
    <w:tmpl w:val="549E968E"/>
    <w:lvl w:ilvl="0" w:tplc="356A8B0C">
      <w:start w:val="1"/>
      <w:numFmt w:val="bullet"/>
      <w:pStyle w:val="GuidanceText-Do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33" w15:restartNumberingAfterBreak="0">
    <w:nsid w:val="6F607433"/>
    <w:multiLevelType w:val="hybridMultilevel"/>
    <w:tmpl w:val="DAEC419C"/>
    <w:lvl w:ilvl="0" w:tplc="4D784E72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C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9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092684"/>
    <w:multiLevelType w:val="multilevel"/>
    <w:tmpl w:val="BAE68FD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36D20"/>
    <w:multiLevelType w:val="multilevel"/>
    <w:tmpl w:val="6B2E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6251202">
    <w:abstractNumId w:val="18"/>
  </w:num>
  <w:num w:numId="2" w16cid:durableId="695932622">
    <w:abstractNumId w:val="34"/>
  </w:num>
  <w:num w:numId="3" w16cid:durableId="1767190010">
    <w:abstractNumId w:val="31"/>
  </w:num>
  <w:num w:numId="4" w16cid:durableId="1981422788">
    <w:abstractNumId w:val="3"/>
  </w:num>
  <w:num w:numId="5" w16cid:durableId="1700348603">
    <w:abstractNumId w:val="28"/>
  </w:num>
  <w:num w:numId="6" w16cid:durableId="242423376">
    <w:abstractNumId w:val="26"/>
  </w:num>
  <w:num w:numId="7" w16cid:durableId="1343236787">
    <w:abstractNumId w:val="9"/>
  </w:num>
  <w:num w:numId="8" w16cid:durableId="1712656297">
    <w:abstractNumId w:val="23"/>
  </w:num>
  <w:num w:numId="9" w16cid:durableId="20978184">
    <w:abstractNumId w:val="19"/>
  </w:num>
  <w:num w:numId="10" w16cid:durableId="1285766031">
    <w:abstractNumId w:val="4"/>
  </w:num>
  <w:num w:numId="11" w16cid:durableId="33163644">
    <w:abstractNumId w:val="8"/>
  </w:num>
  <w:num w:numId="12" w16cid:durableId="2080053665">
    <w:abstractNumId w:val="7"/>
  </w:num>
  <w:num w:numId="13" w16cid:durableId="2086301333">
    <w:abstractNumId w:val="12"/>
  </w:num>
  <w:num w:numId="14" w16cid:durableId="651328741">
    <w:abstractNumId w:val="21"/>
  </w:num>
  <w:num w:numId="15" w16cid:durableId="368796972">
    <w:abstractNumId w:val="13"/>
  </w:num>
  <w:num w:numId="16" w16cid:durableId="1242832450">
    <w:abstractNumId w:val="33"/>
  </w:num>
  <w:num w:numId="17" w16cid:durableId="1887064984">
    <w:abstractNumId w:val="22"/>
  </w:num>
  <w:num w:numId="18" w16cid:durableId="931666846">
    <w:abstractNumId w:val="11"/>
  </w:num>
  <w:num w:numId="19" w16cid:durableId="1051999803">
    <w:abstractNumId w:val="25"/>
    <w:lvlOverride w:ilvl="0">
      <w:lvl w:ilvl="0">
        <w:start w:val="1"/>
        <w:numFmt w:val="decimal"/>
        <w:pStyle w:val="FigureTitle"/>
        <w:lvlText w:val="Figure %1."/>
        <w:lvlJc w:val="left"/>
        <w:pPr>
          <w:ind w:left="1843" w:hanging="1134"/>
        </w:pPr>
      </w:lvl>
    </w:lvlOverride>
  </w:num>
  <w:num w:numId="20" w16cid:durableId="662634545">
    <w:abstractNumId w:val="5"/>
  </w:num>
  <w:num w:numId="21" w16cid:durableId="107313868">
    <w:abstractNumId w:val="16"/>
  </w:num>
  <w:num w:numId="22" w16cid:durableId="649330770">
    <w:abstractNumId w:val="32"/>
  </w:num>
  <w:num w:numId="23" w16cid:durableId="64109803">
    <w:abstractNumId w:val="0"/>
  </w:num>
  <w:num w:numId="24" w16cid:durableId="912272702">
    <w:abstractNumId w:val="29"/>
  </w:num>
  <w:num w:numId="25" w16cid:durableId="967664689">
    <w:abstractNumId w:val="24"/>
  </w:num>
  <w:num w:numId="26" w16cid:durableId="20010897">
    <w:abstractNumId w:val="10"/>
  </w:num>
  <w:num w:numId="27" w16cid:durableId="484276712">
    <w:abstractNumId w:val="14"/>
  </w:num>
  <w:num w:numId="28" w16cid:durableId="2113738029">
    <w:abstractNumId w:val="15"/>
  </w:num>
  <w:num w:numId="29" w16cid:durableId="121464751">
    <w:abstractNumId w:val="6"/>
  </w:num>
  <w:num w:numId="30" w16cid:durableId="1994216805">
    <w:abstractNumId w:val="1"/>
  </w:num>
  <w:num w:numId="31" w16cid:durableId="1032389070">
    <w:abstractNumId w:val="27"/>
  </w:num>
  <w:num w:numId="32" w16cid:durableId="1044527185">
    <w:abstractNumId w:val="30"/>
  </w:num>
  <w:num w:numId="33" w16cid:durableId="108141677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9584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6263981">
    <w:abstractNumId w:val="2"/>
  </w:num>
  <w:num w:numId="36" w16cid:durableId="1493984534">
    <w:abstractNumId w:val="35"/>
  </w:num>
  <w:num w:numId="37" w16cid:durableId="529148220">
    <w:abstractNumId w:val="20"/>
  </w:num>
  <w:num w:numId="38" w16cid:durableId="1106802470">
    <w:abstractNumId w:val="17"/>
  </w:num>
  <w:num w:numId="39" w16cid:durableId="783109725">
    <w:abstractNumId w:val="25"/>
    <w:lvlOverride w:ilvl="0">
      <w:lvl w:ilvl="0">
        <w:start w:val="1"/>
        <w:numFmt w:val="decimal"/>
        <w:pStyle w:val="FigureTitle"/>
        <w:lvlText w:val="Figure %1."/>
        <w:lvlJc w:val="left"/>
        <w:pPr>
          <w:ind w:left="1843" w:hanging="1134"/>
        </w:pPr>
      </w:lvl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5D"/>
    <w:rsid w:val="00002031"/>
    <w:rsid w:val="00003542"/>
    <w:rsid w:val="000057CE"/>
    <w:rsid w:val="00007840"/>
    <w:rsid w:val="00013455"/>
    <w:rsid w:val="000155BF"/>
    <w:rsid w:val="00015A88"/>
    <w:rsid w:val="000202C0"/>
    <w:rsid w:val="0002048F"/>
    <w:rsid w:val="00021046"/>
    <w:rsid w:val="0002203E"/>
    <w:rsid w:val="000231BB"/>
    <w:rsid w:val="0002429D"/>
    <w:rsid w:val="00024AAB"/>
    <w:rsid w:val="0002533A"/>
    <w:rsid w:val="000263A3"/>
    <w:rsid w:val="00026489"/>
    <w:rsid w:val="0002750A"/>
    <w:rsid w:val="000312F6"/>
    <w:rsid w:val="00031523"/>
    <w:rsid w:val="000326A3"/>
    <w:rsid w:val="000336BA"/>
    <w:rsid w:val="0003431A"/>
    <w:rsid w:val="00036921"/>
    <w:rsid w:val="000374D7"/>
    <w:rsid w:val="00040927"/>
    <w:rsid w:val="00041870"/>
    <w:rsid w:val="00041D8B"/>
    <w:rsid w:val="00041E97"/>
    <w:rsid w:val="00043ADF"/>
    <w:rsid w:val="00044E7B"/>
    <w:rsid w:val="00044F16"/>
    <w:rsid w:val="00045284"/>
    <w:rsid w:val="000536AB"/>
    <w:rsid w:val="000539A6"/>
    <w:rsid w:val="000560F5"/>
    <w:rsid w:val="0006096B"/>
    <w:rsid w:val="00061B7B"/>
    <w:rsid w:val="00061D93"/>
    <w:rsid w:val="00065B04"/>
    <w:rsid w:val="00071AB1"/>
    <w:rsid w:val="00076443"/>
    <w:rsid w:val="00076613"/>
    <w:rsid w:val="00080152"/>
    <w:rsid w:val="00080498"/>
    <w:rsid w:val="00081956"/>
    <w:rsid w:val="00082457"/>
    <w:rsid w:val="00083018"/>
    <w:rsid w:val="00083E99"/>
    <w:rsid w:val="0008755C"/>
    <w:rsid w:val="0008776A"/>
    <w:rsid w:val="00090C9E"/>
    <w:rsid w:val="00092FC4"/>
    <w:rsid w:val="000940D3"/>
    <w:rsid w:val="00095156"/>
    <w:rsid w:val="0009698C"/>
    <w:rsid w:val="00097B7D"/>
    <w:rsid w:val="000A27C4"/>
    <w:rsid w:val="000A3EE5"/>
    <w:rsid w:val="000A660D"/>
    <w:rsid w:val="000A78BC"/>
    <w:rsid w:val="000B11FA"/>
    <w:rsid w:val="000B1D87"/>
    <w:rsid w:val="000B2A65"/>
    <w:rsid w:val="000B3622"/>
    <w:rsid w:val="000C1B56"/>
    <w:rsid w:val="000C1EE1"/>
    <w:rsid w:val="000C60DB"/>
    <w:rsid w:val="000C7BC5"/>
    <w:rsid w:val="000D04F6"/>
    <w:rsid w:val="000D1283"/>
    <w:rsid w:val="000D2D00"/>
    <w:rsid w:val="000D34B7"/>
    <w:rsid w:val="000D43A5"/>
    <w:rsid w:val="000D6C9C"/>
    <w:rsid w:val="000E20E3"/>
    <w:rsid w:val="000E69BD"/>
    <w:rsid w:val="000E75D4"/>
    <w:rsid w:val="000F2688"/>
    <w:rsid w:val="000F32E1"/>
    <w:rsid w:val="000F3D90"/>
    <w:rsid w:val="000F503F"/>
    <w:rsid w:val="000F6912"/>
    <w:rsid w:val="0010072F"/>
    <w:rsid w:val="001028E6"/>
    <w:rsid w:val="00103192"/>
    <w:rsid w:val="001034EC"/>
    <w:rsid w:val="00105CFA"/>
    <w:rsid w:val="00106430"/>
    <w:rsid w:val="0010765E"/>
    <w:rsid w:val="00112ABB"/>
    <w:rsid w:val="001134B0"/>
    <w:rsid w:val="001135D0"/>
    <w:rsid w:val="00115E3E"/>
    <w:rsid w:val="001163F9"/>
    <w:rsid w:val="001208BB"/>
    <w:rsid w:val="00122EAD"/>
    <w:rsid w:val="00123A7F"/>
    <w:rsid w:val="001250EC"/>
    <w:rsid w:val="00126400"/>
    <w:rsid w:val="0012698D"/>
    <w:rsid w:val="00127A57"/>
    <w:rsid w:val="001312D3"/>
    <w:rsid w:val="00135132"/>
    <w:rsid w:val="001354E3"/>
    <w:rsid w:val="00137E0B"/>
    <w:rsid w:val="00140CC9"/>
    <w:rsid w:val="001430B1"/>
    <w:rsid w:val="00144C62"/>
    <w:rsid w:val="00146F84"/>
    <w:rsid w:val="001471E7"/>
    <w:rsid w:val="0014782E"/>
    <w:rsid w:val="0015270A"/>
    <w:rsid w:val="00152912"/>
    <w:rsid w:val="0015320A"/>
    <w:rsid w:val="00155081"/>
    <w:rsid w:val="0015551C"/>
    <w:rsid w:val="0015551D"/>
    <w:rsid w:val="00155C98"/>
    <w:rsid w:val="001625B8"/>
    <w:rsid w:val="0016481F"/>
    <w:rsid w:val="00166DE4"/>
    <w:rsid w:val="00166E47"/>
    <w:rsid w:val="00167589"/>
    <w:rsid w:val="001700A0"/>
    <w:rsid w:val="00170FC5"/>
    <w:rsid w:val="00171133"/>
    <w:rsid w:val="001742F9"/>
    <w:rsid w:val="00177C2F"/>
    <w:rsid w:val="00180916"/>
    <w:rsid w:val="00180923"/>
    <w:rsid w:val="00181ADD"/>
    <w:rsid w:val="00182FB9"/>
    <w:rsid w:val="0018333F"/>
    <w:rsid w:val="001833B1"/>
    <w:rsid w:val="00183DD4"/>
    <w:rsid w:val="001877FB"/>
    <w:rsid w:val="001901D7"/>
    <w:rsid w:val="001901FA"/>
    <w:rsid w:val="00190290"/>
    <w:rsid w:val="00192E58"/>
    <w:rsid w:val="001930E1"/>
    <w:rsid w:val="0019422C"/>
    <w:rsid w:val="00195681"/>
    <w:rsid w:val="001965A1"/>
    <w:rsid w:val="00196D16"/>
    <w:rsid w:val="00197534"/>
    <w:rsid w:val="001A0769"/>
    <w:rsid w:val="001A3A0A"/>
    <w:rsid w:val="001A48A0"/>
    <w:rsid w:val="001A5155"/>
    <w:rsid w:val="001A6715"/>
    <w:rsid w:val="001A7667"/>
    <w:rsid w:val="001A77C9"/>
    <w:rsid w:val="001B0CD3"/>
    <w:rsid w:val="001B1449"/>
    <w:rsid w:val="001B1AB3"/>
    <w:rsid w:val="001B21DF"/>
    <w:rsid w:val="001B7C83"/>
    <w:rsid w:val="001C02A5"/>
    <w:rsid w:val="001C1EF5"/>
    <w:rsid w:val="001C6A7A"/>
    <w:rsid w:val="001C76E3"/>
    <w:rsid w:val="001D1E2F"/>
    <w:rsid w:val="001D485E"/>
    <w:rsid w:val="001D6ADE"/>
    <w:rsid w:val="001D7D4D"/>
    <w:rsid w:val="001D7EE7"/>
    <w:rsid w:val="001E1B30"/>
    <w:rsid w:val="001F3CA8"/>
    <w:rsid w:val="001F40C1"/>
    <w:rsid w:val="001F6ECE"/>
    <w:rsid w:val="001F72ED"/>
    <w:rsid w:val="001F7CD5"/>
    <w:rsid w:val="00201787"/>
    <w:rsid w:val="0020653A"/>
    <w:rsid w:val="00206A06"/>
    <w:rsid w:val="002110DE"/>
    <w:rsid w:val="002137B5"/>
    <w:rsid w:val="00215192"/>
    <w:rsid w:val="002151CF"/>
    <w:rsid w:val="00216971"/>
    <w:rsid w:val="00217D43"/>
    <w:rsid w:val="002202BA"/>
    <w:rsid w:val="00220EE6"/>
    <w:rsid w:val="00222160"/>
    <w:rsid w:val="0022255A"/>
    <w:rsid w:val="00223D61"/>
    <w:rsid w:val="00224CA3"/>
    <w:rsid w:val="0022797C"/>
    <w:rsid w:val="00227DAC"/>
    <w:rsid w:val="002312B2"/>
    <w:rsid w:val="002312F4"/>
    <w:rsid w:val="002332E6"/>
    <w:rsid w:val="00233DFA"/>
    <w:rsid w:val="00233E7F"/>
    <w:rsid w:val="002345A2"/>
    <w:rsid w:val="002347BC"/>
    <w:rsid w:val="00235B87"/>
    <w:rsid w:val="00236F0E"/>
    <w:rsid w:val="00237B90"/>
    <w:rsid w:val="00241FEB"/>
    <w:rsid w:val="002435DD"/>
    <w:rsid w:val="00243CC6"/>
    <w:rsid w:val="002441AD"/>
    <w:rsid w:val="002447BD"/>
    <w:rsid w:val="0024496B"/>
    <w:rsid w:val="002452B3"/>
    <w:rsid w:val="00245C33"/>
    <w:rsid w:val="00245F06"/>
    <w:rsid w:val="00246B9A"/>
    <w:rsid w:val="00251C95"/>
    <w:rsid w:val="0025301C"/>
    <w:rsid w:val="00254411"/>
    <w:rsid w:val="00255BFE"/>
    <w:rsid w:val="00256C70"/>
    <w:rsid w:val="0026075F"/>
    <w:rsid w:val="002620AB"/>
    <w:rsid w:val="00263085"/>
    <w:rsid w:val="00263C2C"/>
    <w:rsid w:val="002640A7"/>
    <w:rsid w:val="00271633"/>
    <w:rsid w:val="002716DE"/>
    <w:rsid w:val="00273E8C"/>
    <w:rsid w:val="002748D7"/>
    <w:rsid w:val="00274A31"/>
    <w:rsid w:val="002754BC"/>
    <w:rsid w:val="002755C6"/>
    <w:rsid w:val="00276112"/>
    <w:rsid w:val="00281E28"/>
    <w:rsid w:val="00283A4B"/>
    <w:rsid w:val="00284794"/>
    <w:rsid w:val="00287F75"/>
    <w:rsid w:val="00293353"/>
    <w:rsid w:val="002A0896"/>
    <w:rsid w:val="002A2196"/>
    <w:rsid w:val="002A3031"/>
    <w:rsid w:val="002A385B"/>
    <w:rsid w:val="002A429A"/>
    <w:rsid w:val="002A546E"/>
    <w:rsid w:val="002A56DC"/>
    <w:rsid w:val="002A57E8"/>
    <w:rsid w:val="002A7830"/>
    <w:rsid w:val="002A794B"/>
    <w:rsid w:val="002A7B41"/>
    <w:rsid w:val="002B1525"/>
    <w:rsid w:val="002B22A9"/>
    <w:rsid w:val="002B2B7B"/>
    <w:rsid w:val="002B45A4"/>
    <w:rsid w:val="002B4F3D"/>
    <w:rsid w:val="002B783B"/>
    <w:rsid w:val="002C1155"/>
    <w:rsid w:val="002C7122"/>
    <w:rsid w:val="002D0C48"/>
    <w:rsid w:val="002D56A1"/>
    <w:rsid w:val="002D59E9"/>
    <w:rsid w:val="002D5FEF"/>
    <w:rsid w:val="002D7044"/>
    <w:rsid w:val="002E2C52"/>
    <w:rsid w:val="002E425F"/>
    <w:rsid w:val="002E615B"/>
    <w:rsid w:val="002E6D83"/>
    <w:rsid w:val="002F0923"/>
    <w:rsid w:val="002F1461"/>
    <w:rsid w:val="002F157B"/>
    <w:rsid w:val="002F1C63"/>
    <w:rsid w:val="002F242A"/>
    <w:rsid w:val="002F307C"/>
    <w:rsid w:val="002F35CB"/>
    <w:rsid w:val="002F3DAE"/>
    <w:rsid w:val="002F5A0A"/>
    <w:rsid w:val="002F6296"/>
    <w:rsid w:val="0030226F"/>
    <w:rsid w:val="003022CC"/>
    <w:rsid w:val="00302C95"/>
    <w:rsid w:val="003041DD"/>
    <w:rsid w:val="0030785E"/>
    <w:rsid w:val="003111DF"/>
    <w:rsid w:val="00313B0C"/>
    <w:rsid w:val="00315562"/>
    <w:rsid w:val="00315AAF"/>
    <w:rsid w:val="003235C8"/>
    <w:rsid w:val="0033126C"/>
    <w:rsid w:val="00334106"/>
    <w:rsid w:val="00340B7F"/>
    <w:rsid w:val="00341687"/>
    <w:rsid w:val="003424F8"/>
    <w:rsid w:val="00342538"/>
    <w:rsid w:val="00342F84"/>
    <w:rsid w:val="00347B1A"/>
    <w:rsid w:val="00347F57"/>
    <w:rsid w:val="003505E6"/>
    <w:rsid w:val="0035149F"/>
    <w:rsid w:val="00352FF6"/>
    <w:rsid w:val="00355FBB"/>
    <w:rsid w:val="0035779B"/>
    <w:rsid w:val="00360D51"/>
    <w:rsid w:val="0036464F"/>
    <w:rsid w:val="00364713"/>
    <w:rsid w:val="0036515F"/>
    <w:rsid w:val="003665AD"/>
    <w:rsid w:val="00371FD5"/>
    <w:rsid w:val="00373255"/>
    <w:rsid w:val="003744E5"/>
    <w:rsid w:val="003768E8"/>
    <w:rsid w:val="003820F5"/>
    <w:rsid w:val="00384BDF"/>
    <w:rsid w:val="0038697D"/>
    <w:rsid w:val="003909C1"/>
    <w:rsid w:val="00394061"/>
    <w:rsid w:val="00394B57"/>
    <w:rsid w:val="00394E1E"/>
    <w:rsid w:val="00395B86"/>
    <w:rsid w:val="003A099A"/>
    <w:rsid w:val="003A0AA3"/>
    <w:rsid w:val="003A134B"/>
    <w:rsid w:val="003A3D3A"/>
    <w:rsid w:val="003A4EC4"/>
    <w:rsid w:val="003A6EF1"/>
    <w:rsid w:val="003A7582"/>
    <w:rsid w:val="003B3350"/>
    <w:rsid w:val="003B3CAA"/>
    <w:rsid w:val="003B41C4"/>
    <w:rsid w:val="003B592C"/>
    <w:rsid w:val="003C54CF"/>
    <w:rsid w:val="003C5C44"/>
    <w:rsid w:val="003C75AE"/>
    <w:rsid w:val="003C7F7C"/>
    <w:rsid w:val="003D00FE"/>
    <w:rsid w:val="003D025B"/>
    <w:rsid w:val="003D1224"/>
    <w:rsid w:val="003D5DA7"/>
    <w:rsid w:val="003D7AC0"/>
    <w:rsid w:val="003E4415"/>
    <w:rsid w:val="003E5ED9"/>
    <w:rsid w:val="003E6714"/>
    <w:rsid w:val="003E73D1"/>
    <w:rsid w:val="003F20A8"/>
    <w:rsid w:val="003F3330"/>
    <w:rsid w:val="003F42C3"/>
    <w:rsid w:val="003F4CEB"/>
    <w:rsid w:val="003F52B9"/>
    <w:rsid w:val="003F5B8C"/>
    <w:rsid w:val="004003C0"/>
    <w:rsid w:val="0040453C"/>
    <w:rsid w:val="004066A3"/>
    <w:rsid w:val="004071BF"/>
    <w:rsid w:val="00407951"/>
    <w:rsid w:val="00412BAF"/>
    <w:rsid w:val="00415BDC"/>
    <w:rsid w:val="00416328"/>
    <w:rsid w:val="00416647"/>
    <w:rsid w:val="00417214"/>
    <w:rsid w:val="0042112A"/>
    <w:rsid w:val="00421C8F"/>
    <w:rsid w:val="004234FB"/>
    <w:rsid w:val="00424876"/>
    <w:rsid w:val="00430075"/>
    <w:rsid w:val="0043032A"/>
    <w:rsid w:val="00430569"/>
    <w:rsid w:val="00431E00"/>
    <w:rsid w:val="00433918"/>
    <w:rsid w:val="00435C61"/>
    <w:rsid w:val="0043673C"/>
    <w:rsid w:val="0043689B"/>
    <w:rsid w:val="00437A6E"/>
    <w:rsid w:val="00437E7D"/>
    <w:rsid w:val="00440178"/>
    <w:rsid w:val="00441584"/>
    <w:rsid w:val="00443604"/>
    <w:rsid w:val="0044419E"/>
    <w:rsid w:val="00446521"/>
    <w:rsid w:val="00447EF3"/>
    <w:rsid w:val="0045257E"/>
    <w:rsid w:val="00454FC9"/>
    <w:rsid w:val="004557C5"/>
    <w:rsid w:val="00457058"/>
    <w:rsid w:val="00462B7D"/>
    <w:rsid w:val="00463A9C"/>
    <w:rsid w:val="004644CE"/>
    <w:rsid w:val="00467651"/>
    <w:rsid w:val="0047006E"/>
    <w:rsid w:val="00472C11"/>
    <w:rsid w:val="004743AB"/>
    <w:rsid w:val="00484475"/>
    <w:rsid w:val="00486D8B"/>
    <w:rsid w:val="00490215"/>
    <w:rsid w:val="00491E6D"/>
    <w:rsid w:val="00492246"/>
    <w:rsid w:val="00492763"/>
    <w:rsid w:val="00497227"/>
    <w:rsid w:val="00497762"/>
    <w:rsid w:val="00497DE7"/>
    <w:rsid w:val="004A0EF0"/>
    <w:rsid w:val="004A15EA"/>
    <w:rsid w:val="004A2256"/>
    <w:rsid w:val="004A408B"/>
    <w:rsid w:val="004A4F1C"/>
    <w:rsid w:val="004A5185"/>
    <w:rsid w:val="004A5BCE"/>
    <w:rsid w:val="004A787D"/>
    <w:rsid w:val="004A7E17"/>
    <w:rsid w:val="004B058A"/>
    <w:rsid w:val="004B0D83"/>
    <w:rsid w:val="004B1437"/>
    <w:rsid w:val="004B157F"/>
    <w:rsid w:val="004B334D"/>
    <w:rsid w:val="004B6628"/>
    <w:rsid w:val="004B6DD6"/>
    <w:rsid w:val="004B7B7A"/>
    <w:rsid w:val="004B7CE0"/>
    <w:rsid w:val="004C1258"/>
    <w:rsid w:val="004C476E"/>
    <w:rsid w:val="004C630D"/>
    <w:rsid w:val="004D23FC"/>
    <w:rsid w:val="004D25BB"/>
    <w:rsid w:val="004D2898"/>
    <w:rsid w:val="004D3184"/>
    <w:rsid w:val="004D32F1"/>
    <w:rsid w:val="004D6699"/>
    <w:rsid w:val="004D6A78"/>
    <w:rsid w:val="004E270B"/>
    <w:rsid w:val="004E327C"/>
    <w:rsid w:val="004E542D"/>
    <w:rsid w:val="004F3D00"/>
    <w:rsid w:val="004F5647"/>
    <w:rsid w:val="004F584A"/>
    <w:rsid w:val="004F5BB3"/>
    <w:rsid w:val="004F70C5"/>
    <w:rsid w:val="004F7D32"/>
    <w:rsid w:val="005007F2"/>
    <w:rsid w:val="00501346"/>
    <w:rsid w:val="005053ED"/>
    <w:rsid w:val="005058EC"/>
    <w:rsid w:val="00510653"/>
    <w:rsid w:val="00510720"/>
    <w:rsid w:val="005108A1"/>
    <w:rsid w:val="0051093D"/>
    <w:rsid w:val="00510BE1"/>
    <w:rsid w:val="00513022"/>
    <w:rsid w:val="00514E95"/>
    <w:rsid w:val="005153A6"/>
    <w:rsid w:val="0051579C"/>
    <w:rsid w:val="00515A51"/>
    <w:rsid w:val="0051719F"/>
    <w:rsid w:val="00520FBF"/>
    <w:rsid w:val="0052201B"/>
    <w:rsid w:val="00526368"/>
    <w:rsid w:val="00527532"/>
    <w:rsid w:val="00527BEB"/>
    <w:rsid w:val="005313AB"/>
    <w:rsid w:val="00531C00"/>
    <w:rsid w:val="00536F0F"/>
    <w:rsid w:val="005371C3"/>
    <w:rsid w:val="00537B8D"/>
    <w:rsid w:val="00540E87"/>
    <w:rsid w:val="005422F7"/>
    <w:rsid w:val="00542D5A"/>
    <w:rsid w:val="005435FB"/>
    <w:rsid w:val="00544F4A"/>
    <w:rsid w:val="005456CB"/>
    <w:rsid w:val="00545DED"/>
    <w:rsid w:val="00546109"/>
    <w:rsid w:val="00550B6E"/>
    <w:rsid w:val="00551848"/>
    <w:rsid w:val="005534CD"/>
    <w:rsid w:val="005551DA"/>
    <w:rsid w:val="00560289"/>
    <w:rsid w:val="005629D2"/>
    <w:rsid w:val="00563845"/>
    <w:rsid w:val="00564CAB"/>
    <w:rsid w:val="005679FE"/>
    <w:rsid w:val="00570697"/>
    <w:rsid w:val="0057144C"/>
    <w:rsid w:val="005727B4"/>
    <w:rsid w:val="00575C35"/>
    <w:rsid w:val="00583569"/>
    <w:rsid w:val="00584BBA"/>
    <w:rsid w:val="00590392"/>
    <w:rsid w:val="00591520"/>
    <w:rsid w:val="00593471"/>
    <w:rsid w:val="00597EB4"/>
    <w:rsid w:val="005A0835"/>
    <w:rsid w:val="005A1086"/>
    <w:rsid w:val="005A6DB7"/>
    <w:rsid w:val="005B180E"/>
    <w:rsid w:val="005B308F"/>
    <w:rsid w:val="005C013F"/>
    <w:rsid w:val="005C2CBD"/>
    <w:rsid w:val="005C6C6D"/>
    <w:rsid w:val="005D0563"/>
    <w:rsid w:val="005D2A27"/>
    <w:rsid w:val="005D4962"/>
    <w:rsid w:val="005D5165"/>
    <w:rsid w:val="005D6096"/>
    <w:rsid w:val="005D6E9D"/>
    <w:rsid w:val="005D7A30"/>
    <w:rsid w:val="005F18AE"/>
    <w:rsid w:val="005F1ACE"/>
    <w:rsid w:val="005F1F05"/>
    <w:rsid w:val="005F301A"/>
    <w:rsid w:val="005F4E3A"/>
    <w:rsid w:val="005F713B"/>
    <w:rsid w:val="005F721E"/>
    <w:rsid w:val="005F7591"/>
    <w:rsid w:val="00600287"/>
    <w:rsid w:val="00603764"/>
    <w:rsid w:val="006048FB"/>
    <w:rsid w:val="00604D2B"/>
    <w:rsid w:val="006062A5"/>
    <w:rsid w:val="006062C0"/>
    <w:rsid w:val="00611A02"/>
    <w:rsid w:val="006142EF"/>
    <w:rsid w:val="006150CC"/>
    <w:rsid w:val="00615784"/>
    <w:rsid w:val="00615ED1"/>
    <w:rsid w:val="00616EA2"/>
    <w:rsid w:val="006177B8"/>
    <w:rsid w:val="0062204E"/>
    <w:rsid w:val="006240E8"/>
    <w:rsid w:val="00624749"/>
    <w:rsid w:val="00625C38"/>
    <w:rsid w:val="006262A3"/>
    <w:rsid w:val="0062744B"/>
    <w:rsid w:val="006301FF"/>
    <w:rsid w:val="00634403"/>
    <w:rsid w:val="00635A8E"/>
    <w:rsid w:val="00637974"/>
    <w:rsid w:val="0064026D"/>
    <w:rsid w:val="006434E8"/>
    <w:rsid w:val="00643910"/>
    <w:rsid w:val="00644780"/>
    <w:rsid w:val="00644B18"/>
    <w:rsid w:val="006458FF"/>
    <w:rsid w:val="0064674B"/>
    <w:rsid w:val="006510FC"/>
    <w:rsid w:val="00653ADC"/>
    <w:rsid w:val="0065470E"/>
    <w:rsid w:val="00655B51"/>
    <w:rsid w:val="00655EA1"/>
    <w:rsid w:val="00656A4D"/>
    <w:rsid w:val="00657615"/>
    <w:rsid w:val="0066206C"/>
    <w:rsid w:val="00663CD4"/>
    <w:rsid w:val="00663FAC"/>
    <w:rsid w:val="00666339"/>
    <w:rsid w:val="00667D1F"/>
    <w:rsid w:val="006730C2"/>
    <w:rsid w:val="0067391B"/>
    <w:rsid w:val="00674242"/>
    <w:rsid w:val="00674E8B"/>
    <w:rsid w:val="00675508"/>
    <w:rsid w:val="006761A4"/>
    <w:rsid w:val="00677E7D"/>
    <w:rsid w:val="006837D0"/>
    <w:rsid w:val="00684A43"/>
    <w:rsid w:val="00684E43"/>
    <w:rsid w:val="006860B4"/>
    <w:rsid w:val="00686FBD"/>
    <w:rsid w:val="00687109"/>
    <w:rsid w:val="006912BE"/>
    <w:rsid w:val="006933DF"/>
    <w:rsid w:val="00693863"/>
    <w:rsid w:val="00694885"/>
    <w:rsid w:val="00695394"/>
    <w:rsid w:val="006953A9"/>
    <w:rsid w:val="00695BA1"/>
    <w:rsid w:val="00695EBD"/>
    <w:rsid w:val="00696004"/>
    <w:rsid w:val="00697056"/>
    <w:rsid w:val="006A0C8E"/>
    <w:rsid w:val="006A0CE5"/>
    <w:rsid w:val="006A2FE0"/>
    <w:rsid w:val="006A3FC7"/>
    <w:rsid w:val="006A65FE"/>
    <w:rsid w:val="006A6D94"/>
    <w:rsid w:val="006A771F"/>
    <w:rsid w:val="006B037B"/>
    <w:rsid w:val="006B0CBC"/>
    <w:rsid w:val="006B19C2"/>
    <w:rsid w:val="006B602D"/>
    <w:rsid w:val="006B6351"/>
    <w:rsid w:val="006B6355"/>
    <w:rsid w:val="006B658B"/>
    <w:rsid w:val="006B669C"/>
    <w:rsid w:val="006C2F65"/>
    <w:rsid w:val="006C3B9D"/>
    <w:rsid w:val="006C7DEE"/>
    <w:rsid w:val="006D08A5"/>
    <w:rsid w:val="006D12B5"/>
    <w:rsid w:val="006D56D4"/>
    <w:rsid w:val="006D7C4C"/>
    <w:rsid w:val="006E5036"/>
    <w:rsid w:val="006E63D2"/>
    <w:rsid w:val="006E6C06"/>
    <w:rsid w:val="006E6D88"/>
    <w:rsid w:val="006F249C"/>
    <w:rsid w:val="006F2D98"/>
    <w:rsid w:val="006F2DFA"/>
    <w:rsid w:val="006F4548"/>
    <w:rsid w:val="006F6207"/>
    <w:rsid w:val="007001F6"/>
    <w:rsid w:val="00702BC8"/>
    <w:rsid w:val="00702E23"/>
    <w:rsid w:val="007042DF"/>
    <w:rsid w:val="0070472A"/>
    <w:rsid w:val="007107AC"/>
    <w:rsid w:val="007112D6"/>
    <w:rsid w:val="00712939"/>
    <w:rsid w:val="007136A0"/>
    <w:rsid w:val="007171B8"/>
    <w:rsid w:val="007201C9"/>
    <w:rsid w:val="00720789"/>
    <w:rsid w:val="00721C40"/>
    <w:rsid w:val="007220EB"/>
    <w:rsid w:val="007232BE"/>
    <w:rsid w:val="007249CA"/>
    <w:rsid w:val="00726659"/>
    <w:rsid w:val="00730AC7"/>
    <w:rsid w:val="00732015"/>
    <w:rsid w:val="0073796D"/>
    <w:rsid w:val="007403C5"/>
    <w:rsid w:val="00741268"/>
    <w:rsid w:val="00744BFD"/>
    <w:rsid w:val="007452E4"/>
    <w:rsid w:val="00747805"/>
    <w:rsid w:val="00747C12"/>
    <w:rsid w:val="00750DBE"/>
    <w:rsid w:val="007511CC"/>
    <w:rsid w:val="00752407"/>
    <w:rsid w:val="00752F2A"/>
    <w:rsid w:val="00757101"/>
    <w:rsid w:val="00757424"/>
    <w:rsid w:val="00760121"/>
    <w:rsid w:val="00762619"/>
    <w:rsid w:val="007646A4"/>
    <w:rsid w:val="007652AC"/>
    <w:rsid w:val="00766DA5"/>
    <w:rsid w:val="00767502"/>
    <w:rsid w:val="00771FC4"/>
    <w:rsid w:val="007737CF"/>
    <w:rsid w:val="00773D9B"/>
    <w:rsid w:val="00774B53"/>
    <w:rsid w:val="00780D51"/>
    <w:rsid w:val="007855F2"/>
    <w:rsid w:val="007864AF"/>
    <w:rsid w:val="00786DE4"/>
    <w:rsid w:val="00787166"/>
    <w:rsid w:val="00790EBA"/>
    <w:rsid w:val="007910BF"/>
    <w:rsid w:val="00791EA7"/>
    <w:rsid w:val="0079248C"/>
    <w:rsid w:val="00794CC7"/>
    <w:rsid w:val="0079577F"/>
    <w:rsid w:val="007958EB"/>
    <w:rsid w:val="0079646C"/>
    <w:rsid w:val="007A2646"/>
    <w:rsid w:val="007A32C4"/>
    <w:rsid w:val="007A5ABD"/>
    <w:rsid w:val="007A6667"/>
    <w:rsid w:val="007B1ED0"/>
    <w:rsid w:val="007B6F2A"/>
    <w:rsid w:val="007B7184"/>
    <w:rsid w:val="007B7553"/>
    <w:rsid w:val="007B781D"/>
    <w:rsid w:val="007B79A3"/>
    <w:rsid w:val="007C085A"/>
    <w:rsid w:val="007C2851"/>
    <w:rsid w:val="007C300F"/>
    <w:rsid w:val="007C51E9"/>
    <w:rsid w:val="007C5A41"/>
    <w:rsid w:val="007C75E1"/>
    <w:rsid w:val="007D06F6"/>
    <w:rsid w:val="007D1514"/>
    <w:rsid w:val="007D2780"/>
    <w:rsid w:val="007D34CF"/>
    <w:rsid w:val="007D710B"/>
    <w:rsid w:val="007D7386"/>
    <w:rsid w:val="007E2C5A"/>
    <w:rsid w:val="007E4816"/>
    <w:rsid w:val="007E4C9A"/>
    <w:rsid w:val="007E6271"/>
    <w:rsid w:val="007E67DB"/>
    <w:rsid w:val="007E6C11"/>
    <w:rsid w:val="007E6E96"/>
    <w:rsid w:val="007E745B"/>
    <w:rsid w:val="007F02BC"/>
    <w:rsid w:val="007F1F02"/>
    <w:rsid w:val="007F211D"/>
    <w:rsid w:val="007F37F8"/>
    <w:rsid w:val="007F45E4"/>
    <w:rsid w:val="007F5EEF"/>
    <w:rsid w:val="007F659B"/>
    <w:rsid w:val="00802BD8"/>
    <w:rsid w:val="008044F0"/>
    <w:rsid w:val="008066E3"/>
    <w:rsid w:val="00807546"/>
    <w:rsid w:val="00810FD3"/>
    <w:rsid w:val="008130EA"/>
    <w:rsid w:val="00815862"/>
    <w:rsid w:val="00820F26"/>
    <w:rsid w:val="008216F4"/>
    <w:rsid w:val="00821B2C"/>
    <w:rsid w:val="00822510"/>
    <w:rsid w:val="0082643D"/>
    <w:rsid w:val="0082707E"/>
    <w:rsid w:val="00833848"/>
    <w:rsid w:val="00835DB2"/>
    <w:rsid w:val="00837F21"/>
    <w:rsid w:val="008407CE"/>
    <w:rsid w:val="0084232A"/>
    <w:rsid w:val="00842D84"/>
    <w:rsid w:val="00845921"/>
    <w:rsid w:val="00846641"/>
    <w:rsid w:val="008506D6"/>
    <w:rsid w:val="008535D8"/>
    <w:rsid w:val="0085605D"/>
    <w:rsid w:val="008569A5"/>
    <w:rsid w:val="008643FC"/>
    <w:rsid w:val="00871259"/>
    <w:rsid w:val="00871C27"/>
    <w:rsid w:val="00887524"/>
    <w:rsid w:val="00887681"/>
    <w:rsid w:val="008913ED"/>
    <w:rsid w:val="00891F6E"/>
    <w:rsid w:val="00892CC0"/>
    <w:rsid w:val="008960D6"/>
    <w:rsid w:val="008A35F1"/>
    <w:rsid w:val="008A4000"/>
    <w:rsid w:val="008A4349"/>
    <w:rsid w:val="008A56A7"/>
    <w:rsid w:val="008A5723"/>
    <w:rsid w:val="008B0F62"/>
    <w:rsid w:val="008B102A"/>
    <w:rsid w:val="008B18B5"/>
    <w:rsid w:val="008B1EF6"/>
    <w:rsid w:val="008B3D20"/>
    <w:rsid w:val="008B42BC"/>
    <w:rsid w:val="008B5E8C"/>
    <w:rsid w:val="008B6767"/>
    <w:rsid w:val="008C23E1"/>
    <w:rsid w:val="008C2504"/>
    <w:rsid w:val="008C380A"/>
    <w:rsid w:val="008C383A"/>
    <w:rsid w:val="008C3B17"/>
    <w:rsid w:val="008C5432"/>
    <w:rsid w:val="008C757B"/>
    <w:rsid w:val="008C7B07"/>
    <w:rsid w:val="008D1BAD"/>
    <w:rsid w:val="008D30C8"/>
    <w:rsid w:val="008E4345"/>
    <w:rsid w:val="008E4B0F"/>
    <w:rsid w:val="008E60D2"/>
    <w:rsid w:val="008F44BD"/>
    <w:rsid w:val="008F592F"/>
    <w:rsid w:val="008F5D4A"/>
    <w:rsid w:val="008F6133"/>
    <w:rsid w:val="008F7176"/>
    <w:rsid w:val="00902B75"/>
    <w:rsid w:val="00903BA6"/>
    <w:rsid w:val="009051AA"/>
    <w:rsid w:val="0090594D"/>
    <w:rsid w:val="00906023"/>
    <w:rsid w:val="009106C7"/>
    <w:rsid w:val="00914809"/>
    <w:rsid w:val="0091547A"/>
    <w:rsid w:val="00916005"/>
    <w:rsid w:val="00916A05"/>
    <w:rsid w:val="00916E20"/>
    <w:rsid w:val="009170F3"/>
    <w:rsid w:val="00917B85"/>
    <w:rsid w:val="009209C2"/>
    <w:rsid w:val="00922B1A"/>
    <w:rsid w:val="009259D2"/>
    <w:rsid w:val="00930F33"/>
    <w:rsid w:val="009316D6"/>
    <w:rsid w:val="009347DC"/>
    <w:rsid w:val="009438D2"/>
    <w:rsid w:val="009443F3"/>
    <w:rsid w:val="00944648"/>
    <w:rsid w:val="00950B98"/>
    <w:rsid w:val="00950C0A"/>
    <w:rsid w:val="00951E29"/>
    <w:rsid w:val="0095341F"/>
    <w:rsid w:val="0095384F"/>
    <w:rsid w:val="00953F0C"/>
    <w:rsid w:val="00954333"/>
    <w:rsid w:val="00954391"/>
    <w:rsid w:val="009556ED"/>
    <w:rsid w:val="009609D9"/>
    <w:rsid w:val="00960AE2"/>
    <w:rsid w:val="00963A58"/>
    <w:rsid w:val="00963F60"/>
    <w:rsid w:val="00964F36"/>
    <w:rsid w:val="00964FFD"/>
    <w:rsid w:val="009658FD"/>
    <w:rsid w:val="00966D49"/>
    <w:rsid w:val="009670B2"/>
    <w:rsid w:val="00967394"/>
    <w:rsid w:val="00967709"/>
    <w:rsid w:val="00967C0F"/>
    <w:rsid w:val="009708EE"/>
    <w:rsid w:val="00971B1C"/>
    <w:rsid w:val="009720CA"/>
    <w:rsid w:val="00974960"/>
    <w:rsid w:val="00975E7F"/>
    <w:rsid w:val="00976760"/>
    <w:rsid w:val="00976CA7"/>
    <w:rsid w:val="0097769C"/>
    <w:rsid w:val="00977A7F"/>
    <w:rsid w:val="00980BD2"/>
    <w:rsid w:val="009818A2"/>
    <w:rsid w:val="0098394C"/>
    <w:rsid w:val="009846A1"/>
    <w:rsid w:val="009850C0"/>
    <w:rsid w:val="00985709"/>
    <w:rsid w:val="00986AD0"/>
    <w:rsid w:val="00986BD0"/>
    <w:rsid w:val="0098745C"/>
    <w:rsid w:val="00987B4C"/>
    <w:rsid w:val="009906E2"/>
    <w:rsid w:val="00992F1A"/>
    <w:rsid w:val="00995139"/>
    <w:rsid w:val="00995432"/>
    <w:rsid w:val="009954B6"/>
    <w:rsid w:val="00996A49"/>
    <w:rsid w:val="0099776D"/>
    <w:rsid w:val="00997781"/>
    <w:rsid w:val="009A66D8"/>
    <w:rsid w:val="009B1C2F"/>
    <w:rsid w:val="009B223F"/>
    <w:rsid w:val="009B29BF"/>
    <w:rsid w:val="009B637D"/>
    <w:rsid w:val="009C096D"/>
    <w:rsid w:val="009C0AE6"/>
    <w:rsid w:val="009C0FF9"/>
    <w:rsid w:val="009C3145"/>
    <w:rsid w:val="009C3408"/>
    <w:rsid w:val="009C3EC3"/>
    <w:rsid w:val="009C4ABC"/>
    <w:rsid w:val="009C7805"/>
    <w:rsid w:val="009D3397"/>
    <w:rsid w:val="009D4021"/>
    <w:rsid w:val="009D7A6F"/>
    <w:rsid w:val="009D7D8A"/>
    <w:rsid w:val="009E15E6"/>
    <w:rsid w:val="009E26D7"/>
    <w:rsid w:val="009E2B39"/>
    <w:rsid w:val="009E2B4D"/>
    <w:rsid w:val="009E4133"/>
    <w:rsid w:val="009E5039"/>
    <w:rsid w:val="009E7CFF"/>
    <w:rsid w:val="009F07F1"/>
    <w:rsid w:val="009F0A88"/>
    <w:rsid w:val="009F33E9"/>
    <w:rsid w:val="009F386C"/>
    <w:rsid w:val="009F634A"/>
    <w:rsid w:val="00A007E6"/>
    <w:rsid w:val="00A00F37"/>
    <w:rsid w:val="00A0126C"/>
    <w:rsid w:val="00A02882"/>
    <w:rsid w:val="00A0397F"/>
    <w:rsid w:val="00A05CE1"/>
    <w:rsid w:val="00A10590"/>
    <w:rsid w:val="00A10B5E"/>
    <w:rsid w:val="00A116B6"/>
    <w:rsid w:val="00A13731"/>
    <w:rsid w:val="00A20013"/>
    <w:rsid w:val="00A31AC9"/>
    <w:rsid w:val="00A329CF"/>
    <w:rsid w:val="00A37322"/>
    <w:rsid w:val="00A3764C"/>
    <w:rsid w:val="00A400B8"/>
    <w:rsid w:val="00A40478"/>
    <w:rsid w:val="00A40B82"/>
    <w:rsid w:val="00A44F26"/>
    <w:rsid w:val="00A46C6E"/>
    <w:rsid w:val="00A47309"/>
    <w:rsid w:val="00A47C95"/>
    <w:rsid w:val="00A51C4B"/>
    <w:rsid w:val="00A54E2E"/>
    <w:rsid w:val="00A561AA"/>
    <w:rsid w:val="00A561AD"/>
    <w:rsid w:val="00A56A34"/>
    <w:rsid w:val="00A63042"/>
    <w:rsid w:val="00A6345B"/>
    <w:rsid w:val="00A6452F"/>
    <w:rsid w:val="00A67E36"/>
    <w:rsid w:val="00A73300"/>
    <w:rsid w:val="00A73331"/>
    <w:rsid w:val="00A8463C"/>
    <w:rsid w:val="00A8572A"/>
    <w:rsid w:val="00A87803"/>
    <w:rsid w:val="00A90433"/>
    <w:rsid w:val="00A904D8"/>
    <w:rsid w:val="00A909EC"/>
    <w:rsid w:val="00A920C3"/>
    <w:rsid w:val="00AA4036"/>
    <w:rsid w:val="00AA536C"/>
    <w:rsid w:val="00AA580D"/>
    <w:rsid w:val="00AB19AB"/>
    <w:rsid w:val="00AB37BC"/>
    <w:rsid w:val="00AB7420"/>
    <w:rsid w:val="00AC6EC9"/>
    <w:rsid w:val="00AC78D9"/>
    <w:rsid w:val="00AD0C4E"/>
    <w:rsid w:val="00AD0F33"/>
    <w:rsid w:val="00AD1A76"/>
    <w:rsid w:val="00AD1B99"/>
    <w:rsid w:val="00AD2386"/>
    <w:rsid w:val="00AD4096"/>
    <w:rsid w:val="00AD4E46"/>
    <w:rsid w:val="00AD58F7"/>
    <w:rsid w:val="00AD6199"/>
    <w:rsid w:val="00AE0E0C"/>
    <w:rsid w:val="00AE0E88"/>
    <w:rsid w:val="00AE29F8"/>
    <w:rsid w:val="00AE4BB7"/>
    <w:rsid w:val="00AF08F0"/>
    <w:rsid w:val="00AF0F2C"/>
    <w:rsid w:val="00AF155B"/>
    <w:rsid w:val="00AF329A"/>
    <w:rsid w:val="00AF5C7C"/>
    <w:rsid w:val="00AF611B"/>
    <w:rsid w:val="00AF6E64"/>
    <w:rsid w:val="00B00318"/>
    <w:rsid w:val="00B015D6"/>
    <w:rsid w:val="00B0555C"/>
    <w:rsid w:val="00B05FA9"/>
    <w:rsid w:val="00B060D3"/>
    <w:rsid w:val="00B11066"/>
    <w:rsid w:val="00B11C5A"/>
    <w:rsid w:val="00B147C1"/>
    <w:rsid w:val="00B15A5C"/>
    <w:rsid w:val="00B1605A"/>
    <w:rsid w:val="00B20DD8"/>
    <w:rsid w:val="00B2237E"/>
    <w:rsid w:val="00B23425"/>
    <w:rsid w:val="00B2386C"/>
    <w:rsid w:val="00B240D6"/>
    <w:rsid w:val="00B267E2"/>
    <w:rsid w:val="00B27856"/>
    <w:rsid w:val="00B27B08"/>
    <w:rsid w:val="00B3288F"/>
    <w:rsid w:val="00B36656"/>
    <w:rsid w:val="00B370A0"/>
    <w:rsid w:val="00B3754A"/>
    <w:rsid w:val="00B400AF"/>
    <w:rsid w:val="00B40908"/>
    <w:rsid w:val="00B41CE3"/>
    <w:rsid w:val="00B47666"/>
    <w:rsid w:val="00B478AD"/>
    <w:rsid w:val="00B50ABA"/>
    <w:rsid w:val="00B5276C"/>
    <w:rsid w:val="00B54DC1"/>
    <w:rsid w:val="00B55902"/>
    <w:rsid w:val="00B55F0B"/>
    <w:rsid w:val="00B55F40"/>
    <w:rsid w:val="00B560A5"/>
    <w:rsid w:val="00B570B2"/>
    <w:rsid w:val="00B575EA"/>
    <w:rsid w:val="00B57774"/>
    <w:rsid w:val="00B63545"/>
    <w:rsid w:val="00B63FE6"/>
    <w:rsid w:val="00B64636"/>
    <w:rsid w:val="00B664DC"/>
    <w:rsid w:val="00B71186"/>
    <w:rsid w:val="00B7130D"/>
    <w:rsid w:val="00B73083"/>
    <w:rsid w:val="00B74B6D"/>
    <w:rsid w:val="00B74F5C"/>
    <w:rsid w:val="00B754E9"/>
    <w:rsid w:val="00B80B0A"/>
    <w:rsid w:val="00B810DF"/>
    <w:rsid w:val="00B811D1"/>
    <w:rsid w:val="00B81F67"/>
    <w:rsid w:val="00B82CF8"/>
    <w:rsid w:val="00B84D34"/>
    <w:rsid w:val="00B91E25"/>
    <w:rsid w:val="00B94DC7"/>
    <w:rsid w:val="00B953A1"/>
    <w:rsid w:val="00B962B7"/>
    <w:rsid w:val="00BA101F"/>
    <w:rsid w:val="00BA2082"/>
    <w:rsid w:val="00BA4271"/>
    <w:rsid w:val="00BA4ED0"/>
    <w:rsid w:val="00BB01BE"/>
    <w:rsid w:val="00BB080A"/>
    <w:rsid w:val="00BB112B"/>
    <w:rsid w:val="00BB342B"/>
    <w:rsid w:val="00BB61C9"/>
    <w:rsid w:val="00BB756B"/>
    <w:rsid w:val="00BB7D97"/>
    <w:rsid w:val="00BC1325"/>
    <w:rsid w:val="00BC5BA7"/>
    <w:rsid w:val="00BC6075"/>
    <w:rsid w:val="00BC7318"/>
    <w:rsid w:val="00BD054A"/>
    <w:rsid w:val="00BD7579"/>
    <w:rsid w:val="00BD77A7"/>
    <w:rsid w:val="00BE1B0B"/>
    <w:rsid w:val="00BE59CE"/>
    <w:rsid w:val="00BE77CB"/>
    <w:rsid w:val="00BF0F69"/>
    <w:rsid w:val="00BF54CC"/>
    <w:rsid w:val="00BF6035"/>
    <w:rsid w:val="00BF7157"/>
    <w:rsid w:val="00C049D6"/>
    <w:rsid w:val="00C0646D"/>
    <w:rsid w:val="00C06FDE"/>
    <w:rsid w:val="00C1144D"/>
    <w:rsid w:val="00C122BE"/>
    <w:rsid w:val="00C124BA"/>
    <w:rsid w:val="00C14C58"/>
    <w:rsid w:val="00C15B16"/>
    <w:rsid w:val="00C170FE"/>
    <w:rsid w:val="00C17BA9"/>
    <w:rsid w:val="00C17DD5"/>
    <w:rsid w:val="00C211A0"/>
    <w:rsid w:val="00C23EE5"/>
    <w:rsid w:val="00C24629"/>
    <w:rsid w:val="00C24F60"/>
    <w:rsid w:val="00C27B62"/>
    <w:rsid w:val="00C27BDE"/>
    <w:rsid w:val="00C3095C"/>
    <w:rsid w:val="00C3399F"/>
    <w:rsid w:val="00C3767B"/>
    <w:rsid w:val="00C4008B"/>
    <w:rsid w:val="00C42B24"/>
    <w:rsid w:val="00C451DE"/>
    <w:rsid w:val="00C47F7F"/>
    <w:rsid w:val="00C50D24"/>
    <w:rsid w:val="00C54F7A"/>
    <w:rsid w:val="00C552A0"/>
    <w:rsid w:val="00C57553"/>
    <w:rsid w:val="00C62DB2"/>
    <w:rsid w:val="00C672A7"/>
    <w:rsid w:val="00C732EA"/>
    <w:rsid w:val="00C768E3"/>
    <w:rsid w:val="00C81718"/>
    <w:rsid w:val="00C8286F"/>
    <w:rsid w:val="00C83D91"/>
    <w:rsid w:val="00C85B57"/>
    <w:rsid w:val="00C86C28"/>
    <w:rsid w:val="00C923F4"/>
    <w:rsid w:val="00C93D69"/>
    <w:rsid w:val="00C946CD"/>
    <w:rsid w:val="00C95C19"/>
    <w:rsid w:val="00C96281"/>
    <w:rsid w:val="00CA1DC6"/>
    <w:rsid w:val="00CA556B"/>
    <w:rsid w:val="00CB048D"/>
    <w:rsid w:val="00CB08C8"/>
    <w:rsid w:val="00CB6C6C"/>
    <w:rsid w:val="00CB6E8C"/>
    <w:rsid w:val="00CB7801"/>
    <w:rsid w:val="00CC0605"/>
    <w:rsid w:val="00CC0ED5"/>
    <w:rsid w:val="00CC24E0"/>
    <w:rsid w:val="00CC259F"/>
    <w:rsid w:val="00CC44AC"/>
    <w:rsid w:val="00CC4BBF"/>
    <w:rsid w:val="00CC562A"/>
    <w:rsid w:val="00CC67A2"/>
    <w:rsid w:val="00CD0DCB"/>
    <w:rsid w:val="00CD6928"/>
    <w:rsid w:val="00CE05F1"/>
    <w:rsid w:val="00CE169A"/>
    <w:rsid w:val="00CE36AD"/>
    <w:rsid w:val="00CE4F6C"/>
    <w:rsid w:val="00CE5974"/>
    <w:rsid w:val="00CE5C75"/>
    <w:rsid w:val="00CE6239"/>
    <w:rsid w:val="00CE65FD"/>
    <w:rsid w:val="00CE76D2"/>
    <w:rsid w:val="00CF1629"/>
    <w:rsid w:val="00CF4994"/>
    <w:rsid w:val="00CF56C4"/>
    <w:rsid w:val="00D00686"/>
    <w:rsid w:val="00D00B71"/>
    <w:rsid w:val="00D027A7"/>
    <w:rsid w:val="00D05788"/>
    <w:rsid w:val="00D10CD0"/>
    <w:rsid w:val="00D12CBC"/>
    <w:rsid w:val="00D140DC"/>
    <w:rsid w:val="00D14F35"/>
    <w:rsid w:val="00D15BE4"/>
    <w:rsid w:val="00D207AD"/>
    <w:rsid w:val="00D23DF1"/>
    <w:rsid w:val="00D24ECA"/>
    <w:rsid w:val="00D2526B"/>
    <w:rsid w:val="00D27829"/>
    <w:rsid w:val="00D27E91"/>
    <w:rsid w:val="00D30182"/>
    <w:rsid w:val="00D367C0"/>
    <w:rsid w:val="00D40DD7"/>
    <w:rsid w:val="00D41C41"/>
    <w:rsid w:val="00D43BBC"/>
    <w:rsid w:val="00D504BB"/>
    <w:rsid w:val="00D50592"/>
    <w:rsid w:val="00D52817"/>
    <w:rsid w:val="00D52BFF"/>
    <w:rsid w:val="00D52E0B"/>
    <w:rsid w:val="00D5341C"/>
    <w:rsid w:val="00D54AC8"/>
    <w:rsid w:val="00D603D2"/>
    <w:rsid w:val="00D613CC"/>
    <w:rsid w:val="00D62829"/>
    <w:rsid w:val="00D6402E"/>
    <w:rsid w:val="00D646F8"/>
    <w:rsid w:val="00D658F6"/>
    <w:rsid w:val="00D67A9B"/>
    <w:rsid w:val="00D71C82"/>
    <w:rsid w:val="00D72328"/>
    <w:rsid w:val="00D7308D"/>
    <w:rsid w:val="00D73EA2"/>
    <w:rsid w:val="00D8321C"/>
    <w:rsid w:val="00D8510C"/>
    <w:rsid w:val="00D862F6"/>
    <w:rsid w:val="00D86D4E"/>
    <w:rsid w:val="00D9133B"/>
    <w:rsid w:val="00D91424"/>
    <w:rsid w:val="00D914E6"/>
    <w:rsid w:val="00D916A7"/>
    <w:rsid w:val="00D92A6E"/>
    <w:rsid w:val="00D945DC"/>
    <w:rsid w:val="00D946A6"/>
    <w:rsid w:val="00D950DD"/>
    <w:rsid w:val="00D96239"/>
    <w:rsid w:val="00D97A13"/>
    <w:rsid w:val="00DA00AF"/>
    <w:rsid w:val="00DA2513"/>
    <w:rsid w:val="00DA2851"/>
    <w:rsid w:val="00DA476C"/>
    <w:rsid w:val="00DA483B"/>
    <w:rsid w:val="00DA6DE3"/>
    <w:rsid w:val="00DB1ADA"/>
    <w:rsid w:val="00DB2794"/>
    <w:rsid w:val="00DB2D41"/>
    <w:rsid w:val="00DB2E18"/>
    <w:rsid w:val="00DB3BE7"/>
    <w:rsid w:val="00DB3E97"/>
    <w:rsid w:val="00DB482A"/>
    <w:rsid w:val="00DB7F03"/>
    <w:rsid w:val="00DC00E2"/>
    <w:rsid w:val="00DC1816"/>
    <w:rsid w:val="00DC3813"/>
    <w:rsid w:val="00DC39E5"/>
    <w:rsid w:val="00DC5878"/>
    <w:rsid w:val="00DC706D"/>
    <w:rsid w:val="00DC764C"/>
    <w:rsid w:val="00DD7DD5"/>
    <w:rsid w:val="00DD7F99"/>
    <w:rsid w:val="00DE6B98"/>
    <w:rsid w:val="00DF0172"/>
    <w:rsid w:val="00DF06B9"/>
    <w:rsid w:val="00DF1A3A"/>
    <w:rsid w:val="00DF232C"/>
    <w:rsid w:val="00DF3A10"/>
    <w:rsid w:val="00DF3A35"/>
    <w:rsid w:val="00DF46A1"/>
    <w:rsid w:val="00E02529"/>
    <w:rsid w:val="00E02EA3"/>
    <w:rsid w:val="00E05BE4"/>
    <w:rsid w:val="00E05FAC"/>
    <w:rsid w:val="00E0718F"/>
    <w:rsid w:val="00E07DCE"/>
    <w:rsid w:val="00E122E4"/>
    <w:rsid w:val="00E14DA2"/>
    <w:rsid w:val="00E15D5E"/>
    <w:rsid w:val="00E16787"/>
    <w:rsid w:val="00E17D2B"/>
    <w:rsid w:val="00E20B4C"/>
    <w:rsid w:val="00E2143C"/>
    <w:rsid w:val="00E21A88"/>
    <w:rsid w:val="00E2561B"/>
    <w:rsid w:val="00E2701B"/>
    <w:rsid w:val="00E27BEB"/>
    <w:rsid w:val="00E31EA2"/>
    <w:rsid w:val="00E32544"/>
    <w:rsid w:val="00E346D7"/>
    <w:rsid w:val="00E34BA9"/>
    <w:rsid w:val="00E35571"/>
    <w:rsid w:val="00E360EF"/>
    <w:rsid w:val="00E3614A"/>
    <w:rsid w:val="00E36907"/>
    <w:rsid w:val="00E36ED2"/>
    <w:rsid w:val="00E37CBA"/>
    <w:rsid w:val="00E4354D"/>
    <w:rsid w:val="00E45684"/>
    <w:rsid w:val="00E47737"/>
    <w:rsid w:val="00E47ED0"/>
    <w:rsid w:val="00E5051E"/>
    <w:rsid w:val="00E50DD6"/>
    <w:rsid w:val="00E5209C"/>
    <w:rsid w:val="00E53787"/>
    <w:rsid w:val="00E56470"/>
    <w:rsid w:val="00E57801"/>
    <w:rsid w:val="00E60C78"/>
    <w:rsid w:val="00E61856"/>
    <w:rsid w:val="00E656EC"/>
    <w:rsid w:val="00E657E3"/>
    <w:rsid w:val="00E65858"/>
    <w:rsid w:val="00E665F3"/>
    <w:rsid w:val="00E6683E"/>
    <w:rsid w:val="00E747DA"/>
    <w:rsid w:val="00E74864"/>
    <w:rsid w:val="00E80C04"/>
    <w:rsid w:val="00E810C5"/>
    <w:rsid w:val="00E81ACB"/>
    <w:rsid w:val="00E844BB"/>
    <w:rsid w:val="00E8633D"/>
    <w:rsid w:val="00E86679"/>
    <w:rsid w:val="00E867DB"/>
    <w:rsid w:val="00E90FB4"/>
    <w:rsid w:val="00E91F2F"/>
    <w:rsid w:val="00E9206E"/>
    <w:rsid w:val="00E92272"/>
    <w:rsid w:val="00E92AC7"/>
    <w:rsid w:val="00E9435E"/>
    <w:rsid w:val="00E9607D"/>
    <w:rsid w:val="00E971F2"/>
    <w:rsid w:val="00EA2B17"/>
    <w:rsid w:val="00EA3A99"/>
    <w:rsid w:val="00EA3DC1"/>
    <w:rsid w:val="00EA48B1"/>
    <w:rsid w:val="00EA4C8C"/>
    <w:rsid w:val="00EA53ED"/>
    <w:rsid w:val="00EA5FF2"/>
    <w:rsid w:val="00EA7AD8"/>
    <w:rsid w:val="00EB13E6"/>
    <w:rsid w:val="00EB20DF"/>
    <w:rsid w:val="00EB2964"/>
    <w:rsid w:val="00EB33DC"/>
    <w:rsid w:val="00EB494E"/>
    <w:rsid w:val="00EB536B"/>
    <w:rsid w:val="00EB6AC6"/>
    <w:rsid w:val="00EB6FDB"/>
    <w:rsid w:val="00EB79E3"/>
    <w:rsid w:val="00EC01F9"/>
    <w:rsid w:val="00EC07CD"/>
    <w:rsid w:val="00EC08A4"/>
    <w:rsid w:val="00EC09B1"/>
    <w:rsid w:val="00EC1147"/>
    <w:rsid w:val="00EC2F08"/>
    <w:rsid w:val="00EC38DA"/>
    <w:rsid w:val="00EC43CD"/>
    <w:rsid w:val="00EC5A91"/>
    <w:rsid w:val="00EC6EAB"/>
    <w:rsid w:val="00ED18BC"/>
    <w:rsid w:val="00ED4B50"/>
    <w:rsid w:val="00ED6F25"/>
    <w:rsid w:val="00EE1032"/>
    <w:rsid w:val="00EE2557"/>
    <w:rsid w:val="00EE49C4"/>
    <w:rsid w:val="00EE4E41"/>
    <w:rsid w:val="00EE693D"/>
    <w:rsid w:val="00EF0342"/>
    <w:rsid w:val="00EF0A36"/>
    <w:rsid w:val="00EF1140"/>
    <w:rsid w:val="00EF468D"/>
    <w:rsid w:val="00EF6E05"/>
    <w:rsid w:val="00EF74BB"/>
    <w:rsid w:val="00F00699"/>
    <w:rsid w:val="00F0073C"/>
    <w:rsid w:val="00F07A9B"/>
    <w:rsid w:val="00F133F7"/>
    <w:rsid w:val="00F13E5E"/>
    <w:rsid w:val="00F161BC"/>
    <w:rsid w:val="00F20678"/>
    <w:rsid w:val="00F20A83"/>
    <w:rsid w:val="00F20ADD"/>
    <w:rsid w:val="00F22768"/>
    <w:rsid w:val="00F26423"/>
    <w:rsid w:val="00F27A20"/>
    <w:rsid w:val="00F27BAA"/>
    <w:rsid w:val="00F34A14"/>
    <w:rsid w:val="00F361F7"/>
    <w:rsid w:val="00F37ED1"/>
    <w:rsid w:val="00F37F88"/>
    <w:rsid w:val="00F446DF"/>
    <w:rsid w:val="00F479C0"/>
    <w:rsid w:val="00F50A18"/>
    <w:rsid w:val="00F5199D"/>
    <w:rsid w:val="00F51F5E"/>
    <w:rsid w:val="00F52444"/>
    <w:rsid w:val="00F524BC"/>
    <w:rsid w:val="00F5257C"/>
    <w:rsid w:val="00F53122"/>
    <w:rsid w:val="00F53DF7"/>
    <w:rsid w:val="00F545E4"/>
    <w:rsid w:val="00F55BBE"/>
    <w:rsid w:val="00F578C9"/>
    <w:rsid w:val="00F62036"/>
    <w:rsid w:val="00F62887"/>
    <w:rsid w:val="00F62D12"/>
    <w:rsid w:val="00F6300D"/>
    <w:rsid w:val="00F63FB9"/>
    <w:rsid w:val="00F6436D"/>
    <w:rsid w:val="00F650EA"/>
    <w:rsid w:val="00F72717"/>
    <w:rsid w:val="00F74827"/>
    <w:rsid w:val="00F7539B"/>
    <w:rsid w:val="00F75C16"/>
    <w:rsid w:val="00F824BC"/>
    <w:rsid w:val="00F87A55"/>
    <w:rsid w:val="00F905D7"/>
    <w:rsid w:val="00F92DAA"/>
    <w:rsid w:val="00F93709"/>
    <w:rsid w:val="00F9451A"/>
    <w:rsid w:val="00F973D0"/>
    <w:rsid w:val="00F97926"/>
    <w:rsid w:val="00FA0BF5"/>
    <w:rsid w:val="00FA17F7"/>
    <w:rsid w:val="00FA71A2"/>
    <w:rsid w:val="00FB10C7"/>
    <w:rsid w:val="00FB1565"/>
    <w:rsid w:val="00FB39D8"/>
    <w:rsid w:val="00FB417E"/>
    <w:rsid w:val="00FB4A5B"/>
    <w:rsid w:val="00FC0A36"/>
    <w:rsid w:val="00FC4F98"/>
    <w:rsid w:val="00FC7A3C"/>
    <w:rsid w:val="00FC7B58"/>
    <w:rsid w:val="00FD1AB7"/>
    <w:rsid w:val="00FD2465"/>
    <w:rsid w:val="00FD2E9E"/>
    <w:rsid w:val="00FD5330"/>
    <w:rsid w:val="00FD7272"/>
    <w:rsid w:val="00FD7ED1"/>
    <w:rsid w:val="00FE6AC4"/>
    <w:rsid w:val="00FF323B"/>
    <w:rsid w:val="00FF711B"/>
    <w:rsid w:val="00FF7628"/>
    <w:rsid w:val="037281FC"/>
    <w:rsid w:val="045D17A3"/>
    <w:rsid w:val="0490143F"/>
    <w:rsid w:val="06FB2CC3"/>
    <w:rsid w:val="0D45328B"/>
    <w:rsid w:val="19B8E729"/>
    <w:rsid w:val="1D2D2A8F"/>
    <w:rsid w:val="1D418AEF"/>
    <w:rsid w:val="1F4B1F9B"/>
    <w:rsid w:val="22CDF560"/>
    <w:rsid w:val="26856233"/>
    <w:rsid w:val="3120CE9F"/>
    <w:rsid w:val="3B841C45"/>
    <w:rsid w:val="3E099250"/>
    <w:rsid w:val="485B04CA"/>
    <w:rsid w:val="4865AC5B"/>
    <w:rsid w:val="4C65CD85"/>
    <w:rsid w:val="4D27EDB6"/>
    <w:rsid w:val="550FAAEE"/>
    <w:rsid w:val="59E86599"/>
    <w:rsid w:val="63F762DE"/>
    <w:rsid w:val="6752273D"/>
    <w:rsid w:val="67EE93FA"/>
    <w:rsid w:val="6A059B0C"/>
    <w:rsid w:val="6C6D8D7B"/>
    <w:rsid w:val="70A3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7A11BC"/>
  <w15:chartTrackingRefBased/>
  <w15:docId w15:val="{BEBCEFCD-754D-4086-9B82-23D32550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2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8C8"/>
    <w:pPr>
      <w:spacing w:before="120" w:after="120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B962B7"/>
    <w:pPr>
      <w:keepNext/>
      <w:keepLines/>
      <w:spacing w:before="0" w:after="480"/>
      <w:outlineLvl w:val="0"/>
    </w:pPr>
    <w:rPr>
      <w:rFonts w:ascii="Montserrat" w:eastAsiaTheme="majorEastAsia" w:hAnsi="Montserrat" w:cstheme="majorBidi"/>
      <w:b/>
      <w:color w:val="320556"/>
      <w:kern w:val="2"/>
      <w:sz w:val="6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rsid w:val="00B962B7"/>
    <w:pPr>
      <w:keepNext/>
      <w:keepLines/>
      <w:spacing w:before="40" w:after="240"/>
      <w:outlineLvl w:val="1"/>
    </w:pPr>
    <w:rPr>
      <w:rFonts w:ascii="Montserrat SemiBold" w:eastAsiaTheme="majorEastAsia" w:hAnsi="Montserrat SemiBold" w:cstheme="majorBidi"/>
      <w:b/>
      <w:color w:val="000000" w:themeColor="text1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62B7"/>
    <w:pPr>
      <w:keepNext/>
      <w:keepLines/>
      <w:spacing w:before="40"/>
      <w:outlineLvl w:val="2"/>
    </w:pPr>
    <w:rPr>
      <w:rFonts w:asciiTheme="minorHAnsi" w:eastAsiaTheme="majorEastAsia" w:hAnsiTheme="minorHAnsi" w:cstheme="majorBidi"/>
      <w:b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62B7"/>
    <w:pPr>
      <w:keepNext/>
      <w:keepLines/>
      <w:spacing w:before="40" w:after="240"/>
      <w:outlineLvl w:val="3"/>
    </w:pPr>
    <w:rPr>
      <w:rFonts w:asciiTheme="minorHAnsi" w:eastAsiaTheme="majorEastAsia" w:hAnsiTheme="minorHAnsi" w:cstheme="majorBidi"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B962B7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B962B7"/>
    <w:pPr>
      <w:keepNext/>
      <w:keepLines/>
      <w:spacing w:before="80" w:after="40"/>
      <w:outlineLvl w:val="5"/>
    </w:pPr>
    <w:rPr>
      <w:rFonts w:eastAsiaTheme="majorEastAsia" w:cstheme="majorBidi"/>
      <w:bCs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B962B7"/>
    <w:pPr>
      <w:keepNext/>
      <w:keepLines/>
      <w:spacing w:before="40" w:after="180"/>
      <w:outlineLvl w:val="6"/>
    </w:pPr>
    <w:rPr>
      <w:rFonts w:eastAsiaTheme="majorEastAsia" w:cstheme="majorBidi"/>
      <w:bCs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A58"/>
    <w:pPr>
      <w:keepNext/>
      <w:keepLines/>
      <w:tabs>
        <w:tab w:val="num" w:pos="360"/>
      </w:tabs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A58"/>
    <w:pPr>
      <w:keepNext/>
      <w:keepLines/>
      <w:tabs>
        <w:tab w:val="num" w:pos="360"/>
      </w:tabs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curementTitle">
    <w:name w:val="[Procurement Title]"/>
    <w:basedOn w:val="Heading2"/>
    <w:link w:val="ProcurementTitleChar"/>
    <w:rsid w:val="00B962B7"/>
    <w:rPr>
      <w:i/>
      <w:iCs/>
      <w:color w:val="FF0000"/>
    </w:rPr>
  </w:style>
  <w:style w:type="character" w:customStyle="1" w:styleId="ProcurementTitleChar">
    <w:name w:val="[Procurement Title] Char"/>
    <w:basedOn w:val="Heading2Char"/>
    <w:link w:val="ProcurementTitle"/>
    <w:rsid w:val="00B962B7"/>
    <w:rPr>
      <w:rFonts w:ascii="Montserrat SemiBold" w:eastAsiaTheme="majorEastAsia" w:hAnsi="Montserrat SemiBold" w:cstheme="majorBidi"/>
      <w:b/>
      <w:i/>
      <w:iCs/>
      <w:color w:val="FF0000"/>
      <w:sz w:val="38"/>
      <w:szCs w:val="26"/>
      <w:lang w:eastAsia="en-US"/>
    </w:rPr>
  </w:style>
  <w:style w:type="paragraph" w:customStyle="1" w:styleId="111-PACT">
    <w:name w:val="1.1.1. - PACT"/>
    <w:basedOn w:val="Normal"/>
    <w:link w:val="111-PACTChar"/>
    <w:rsid w:val="00B962B7"/>
    <w:pPr>
      <w:ind w:left="1134" w:hanging="1134"/>
      <w:jc w:val="both"/>
      <w:outlineLvl w:val="3"/>
    </w:pPr>
    <w:rPr>
      <w:rFonts w:eastAsiaTheme="minorHAnsi"/>
    </w:rPr>
  </w:style>
  <w:style w:type="character" w:customStyle="1" w:styleId="111-PACTChar">
    <w:name w:val="1.1.1. - PACT Char"/>
    <w:basedOn w:val="DefaultParagraphFont"/>
    <w:link w:val="111-PACT"/>
    <w:rsid w:val="00B962B7"/>
    <w:rPr>
      <w:rFonts w:eastAsiaTheme="minorHAnsi"/>
      <w:sz w:val="22"/>
      <w:szCs w:val="22"/>
      <w:lang w:eastAsia="en-US"/>
    </w:rPr>
  </w:style>
  <w:style w:type="paragraph" w:customStyle="1" w:styleId="3rdHeading">
    <w:name w:val="3rd Heading"/>
    <w:basedOn w:val="Heading4"/>
    <w:link w:val="3rdHeadingChar"/>
    <w:rsid w:val="00B962B7"/>
    <w:pPr>
      <w:numPr>
        <w:ilvl w:val="2"/>
        <w:numId w:val="12"/>
      </w:numPr>
      <w:spacing w:before="0" w:after="0" w:line="259" w:lineRule="auto"/>
    </w:pPr>
    <w:rPr>
      <w:rFonts w:cstheme="minorHAnsi"/>
      <w:iCs w:val="0"/>
      <w:color w:val="2F5496" w:themeColor="accent1" w:themeShade="BF"/>
      <w:sz w:val="22"/>
    </w:rPr>
  </w:style>
  <w:style w:type="character" w:customStyle="1" w:styleId="3rdHeadingChar">
    <w:name w:val="3rd Heading Char"/>
    <w:basedOn w:val="Heading4Char"/>
    <w:link w:val="3rdHeading"/>
    <w:rsid w:val="00B962B7"/>
    <w:rPr>
      <w:rFonts w:asciiTheme="minorHAnsi" w:eastAsiaTheme="majorEastAsia" w:hAnsiTheme="minorHAnsi" w:cstheme="minorHAnsi"/>
      <w:iCs w:val="0"/>
      <w:color w:val="2F5496" w:themeColor="accent1" w:themeShade="BF"/>
      <w:sz w:val="22"/>
      <w:szCs w:val="22"/>
      <w:lang w:eastAsia="en-US"/>
    </w:rPr>
  </w:style>
  <w:style w:type="paragraph" w:styleId="ListParagraph">
    <w:name w:val="List Paragraph"/>
    <w:aliases w:val="PACT Body text level 2,List Paragraph1,Recommendation,List Paragraph11,List Paragraph111,L,F5 List Paragraph,Dot pt,CV text,Medium Grid 1 - Accent 21,Numbered Paragraph,List Paragraph2,NFP GP Bulleted List,FooterText,numbered,列出段"/>
    <w:basedOn w:val="Normal"/>
    <w:link w:val="ListParagraphChar"/>
    <w:uiPriority w:val="34"/>
    <w:qFormat/>
    <w:rsid w:val="00B962B7"/>
    <w:pPr>
      <w:numPr>
        <w:numId w:val="13"/>
      </w:numPr>
    </w:pPr>
    <w:rPr>
      <w:rFonts w:eastAsia="Times New Roman"/>
    </w:rPr>
  </w:style>
  <w:style w:type="character" w:customStyle="1" w:styleId="ListParagraphChar">
    <w:name w:val="List Paragraph Char"/>
    <w:aliases w:val="PACT Body text level 2 Char,List Paragraph1 Char,Recommendation Char,List Paragraph11 Char,List Paragraph111 Char,L Char,F5 List Paragraph Char,Dot pt Char,CV text Char,Medium Grid 1 - Accent 21 Char,Numbered Paragraph Char,列出段 Char"/>
    <w:basedOn w:val="DefaultParagraphFont"/>
    <w:link w:val="ListParagraph"/>
    <w:uiPriority w:val="34"/>
    <w:rsid w:val="00B962B7"/>
    <w:rPr>
      <w:rFonts w:eastAsia="Times New Roman"/>
      <w:sz w:val="22"/>
      <w:szCs w:val="22"/>
      <w:lang w:eastAsia="en-US"/>
    </w:rPr>
  </w:style>
  <w:style w:type="paragraph" w:customStyle="1" w:styleId="4Heading">
    <w:name w:val="4 Heading"/>
    <w:basedOn w:val="ListParagraph"/>
    <w:link w:val="4HeadingChar"/>
    <w:rsid w:val="00B962B7"/>
    <w:pPr>
      <w:numPr>
        <w:numId w:val="14"/>
      </w:numPr>
      <w:spacing w:line="276" w:lineRule="auto"/>
      <w:contextualSpacing/>
    </w:pPr>
    <w:rPr>
      <w:rFonts w:eastAsiaTheme="minorHAnsi" w:cs="Calibri"/>
      <w:bCs/>
    </w:rPr>
  </w:style>
  <w:style w:type="character" w:customStyle="1" w:styleId="4HeadingChar">
    <w:name w:val="4 Heading Char"/>
    <w:basedOn w:val="ListParagraphChar"/>
    <w:link w:val="4Heading"/>
    <w:rsid w:val="00B962B7"/>
    <w:rPr>
      <w:rFonts w:eastAsiaTheme="minorHAnsi" w:cs="Calibri"/>
      <w:bCs/>
      <w:sz w:val="22"/>
      <w:szCs w:val="22"/>
      <w:lang w:eastAsia="en-US"/>
    </w:rPr>
  </w:style>
  <w:style w:type="paragraph" w:customStyle="1" w:styleId="4Heading0">
    <w:name w:val="4  Heading"/>
    <w:basedOn w:val="4Heading"/>
    <w:link w:val="4HeadingChar0"/>
    <w:rsid w:val="00B962B7"/>
    <w:pPr>
      <w:numPr>
        <w:numId w:val="0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B962B7"/>
    <w:rPr>
      <w:rFonts w:asciiTheme="minorHAnsi" w:eastAsiaTheme="majorEastAsia" w:hAnsiTheme="minorHAnsi" w:cstheme="majorBidi"/>
      <w:b/>
      <w:color w:val="000000" w:themeColor="text1"/>
      <w:sz w:val="28"/>
      <w:szCs w:val="24"/>
      <w:lang w:eastAsia="en-US"/>
    </w:rPr>
  </w:style>
  <w:style w:type="character" w:customStyle="1" w:styleId="4HeadingChar0">
    <w:name w:val="4  Heading Char"/>
    <w:basedOn w:val="4HeadingChar"/>
    <w:link w:val="4Heading0"/>
    <w:rsid w:val="00B962B7"/>
    <w:rPr>
      <w:rFonts w:eastAsiaTheme="minorHAnsi" w:cs="Calibri"/>
      <w:bCs/>
      <w:sz w:val="22"/>
      <w:szCs w:val="22"/>
      <w:lang w:eastAsia="en-US"/>
    </w:rPr>
  </w:style>
  <w:style w:type="paragraph" w:customStyle="1" w:styleId="4heading1">
    <w:name w:val="4 heading"/>
    <w:basedOn w:val="4Heading"/>
    <w:next w:val="4Heading0"/>
    <w:link w:val="4headingChar1"/>
    <w:rsid w:val="00B962B7"/>
    <w:pPr>
      <w:ind w:left="0" w:firstLine="0"/>
    </w:pPr>
  </w:style>
  <w:style w:type="character" w:customStyle="1" w:styleId="4headingChar1">
    <w:name w:val="4 heading Char"/>
    <w:basedOn w:val="4HeadingChar"/>
    <w:link w:val="4heading1"/>
    <w:rsid w:val="00B962B7"/>
    <w:rPr>
      <w:rFonts w:eastAsiaTheme="minorHAnsi" w:cs="Calibri"/>
      <w:bCs/>
      <w:sz w:val="22"/>
      <w:szCs w:val="22"/>
      <w:lang w:eastAsia="en-US"/>
    </w:rPr>
  </w:style>
  <w:style w:type="paragraph" w:customStyle="1" w:styleId="5Heading">
    <w:name w:val="5 Heading"/>
    <w:basedOn w:val="ListParagraph"/>
    <w:link w:val="5HeadingChar"/>
    <w:rsid w:val="00B962B7"/>
    <w:pPr>
      <w:numPr>
        <w:numId w:val="15"/>
      </w:numPr>
      <w:spacing w:line="276" w:lineRule="auto"/>
      <w:contextualSpacing/>
    </w:pPr>
    <w:rPr>
      <w:rFonts w:eastAsiaTheme="minorHAnsi" w:cs="Calibri"/>
      <w:bCs/>
    </w:rPr>
  </w:style>
  <w:style w:type="character" w:customStyle="1" w:styleId="5HeadingChar">
    <w:name w:val="5 Heading Char"/>
    <w:basedOn w:val="ListParagraphChar"/>
    <w:link w:val="5Heading"/>
    <w:rsid w:val="00B962B7"/>
    <w:rPr>
      <w:rFonts w:eastAsiaTheme="minorHAnsi" w:cs="Calibri"/>
      <w:bCs/>
      <w:sz w:val="22"/>
      <w:szCs w:val="22"/>
      <w:lang w:eastAsia="en-US"/>
    </w:rPr>
  </w:style>
  <w:style w:type="paragraph" w:customStyle="1" w:styleId="5heading0">
    <w:name w:val="5 heading"/>
    <w:basedOn w:val="5Heading"/>
    <w:link w:val="5headingChar0"/>
    <w:rsid w:val="00B962B7"/>
    <w:pPr>
      <w:ind w:left="0" w:firstLine="0"/>
    </w:pPr>
  </w:style>
  <w:style w:type="character" w:customStyle="1" w:styleId="Heading4Char">
    <w:name w:val="Heading 4 Char"/>
    <w:basedOn w:val="DefaultParagraphFont"/>
    <w:link w:val="Heading4"/>
    <w:uiPriority w:val="9"/>
    <w:rsid w:val="00B962B7"/>
    <w:rPr>
      <w:rFonts w:asciiTheme="minorHAnsi" w:eastAsiaTheme="majorEastAsia" w:hAnsiTheme="minorHAnsi" w:cstheme="majorBidi"/>
      <w:iCs/>
      <w:color w:val="000000" w:themeColor="text1"/>
      <w:sz w:val="24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962B7"/>
    <w:rPr>
      <w:rFonts w:ascii="Montserrat" w:eastAsiaTheme="majorEastAsia" w:hAnsi="Montserrat" w:cstheme="majorBidi"/>
      <w:b/>
      <w:color w:val="320556"/>
      <w:kern w:val="2"/>
      <w:sz w:val="60"/>
      <w:szCs w:val="40"/>
      <w:lang w:eastAsia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rsid w:val="00B962B7"/>
    <w:rPr>
      <w:rFonts w:ascii="Montserrat SemiBold" w:eastAsiaTheme="majorEastAsia" w:hAnsi="Montserrat SemiBold" w:cstheme="majorBidi"/>
      <w:b/>
      <w:color w:val="000000" w:themeColor="text1"/>
      <w:sz w:val="38"/>
      <w:szCs w:val="26"/>
      <w:lang w:eastAsia="en-US"/>
    </w:rPr>
  </w:style>
  <w:style w:type="character" w:customStyle="1" w:styleId="5headingChar0">
    <w:name w:val="5 heading Char"/>
    <w:basedOn w:val="5HeadingChar"/>
    <w:link w:val="5heading0"/>
    <w:rsid w:val="00B962B7"/>
    <w:rPr>
      <w:rFonts w:eastAsiaTheme="minorHAnsi" w:cs="Calibri"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2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962B7"/>
    <w:rPr>
      <w:rFonts w:ascii="Tahoma" w:hAnsi="Tahoma" w:cs="Tahoma"/>
      <w:sz w:val="16"/>
      <w:szCs w:val="16"/>
      <w:lang w:eastAsia="en-US"/>
    </w:rPr>
  </w:style>
  <w:style w:type="paragraph" w:customStyle="1" w:styleId="Bodylevel2">
    <w:name w:val="Body level 2"/>
    <w:basedOn w:val="4Heading0"/>
    <w:link w:val="Bodylevel2Char"/>
    <w:qFormat/>
    <w:rsid w:val="00B962B7"/>
    <w:pPr>
      <w:numPr>
        <w:ilvl w:val="3"/>
        <w:numId w:val="24"/>
      </w:numPr>
    </w:pPr>
  </w:style>
  <w:style w:type="character" w:customStyle="1" w:styleId="Bodylevel2Char">
    <w:name w:val="Body level 2 Char"/>
    <w:basedOn w:val="4HeadingChar0"/>
    <w:link w:val="Bodylevel2"/>
    <w:rsid w:val="00B962B7"/>
    <w:rPr>
      <w:rFonts w:eastAsiaTheme="minorHAnsi" w:cs="Calibri"/>
      <w:bCs/>
      <w:sz w:val="22"/>
      <w:szCs w:val="22"/>
      <w:lang w:eastAsia="en-US"/>
    </w:rPr>
  </w:style>
  <w:style w:type="paragraph" w:customStyle="1" w:styleId="Bodylevel3">
    <w:name w:val="Body level 3"/>
    <w:basedOn w:val="Bodylevel2"/>
    <w:link w:val="Bodylevel3Char"/>
    <w:qFormat/>
    <w:rsid w:val="00B962B7"/>
    <w:pPr>
      <w:numPr>
        <w:ilvl w:val="4"/>
      </w:numPr>
    </w:pPr>
  </w:style>
  <w:style w:type="character" w:customStyle="1" w:styleId="Bodylevel3Char">
    <w:name w:val="Body level 3 Char"/>
    <w:basedOn w:val="Bodylevel2Char"/>
    <w:link w:val="Bodylevel3"/>
    <w:rsid w:val="00B962B7"/>
    <w:rPr>
      <w:rFonts w:eastAsiaTheme="minorHAnsi" w:cs="Calibri"/>
      <w:bCs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B962B7"/>
    <w:pPr>
      <w:spacing w:before="200" w:line="276" w:lineRule="auto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B962B7"/>
    <w:rPr>
      <w:rFonts w:eastAsia="Times New Roman"/>
      <w:sz w:val="22"/>
      <w:lang w:eastAsia="en-US"/>
    </w:rPr>
  </w:style>
  <w:style w:type="paragraph" w:customStyle="1" w:styleId="BodyText1">
    <w:name w:val="Body Text1"/>
    <w:basedOn w:val="Normal"/>
    <w:link w:val="BodytextChar0"/>
    <w:rsid w:val="00B962B7"/>
    <w:pPr>
      <w:spacing w:before="200" w:after="200" w:line="276" w:lineRule="auto"/>
    </w:pPr>
    <w:rPr>
      <w:rFonts w:eastAsia="Times New Roman"/>
      <w:szCs w:val="20"/>
    </w:rPr>
  </w:style>
  <w:style w:type="character" w:customStyle="1" w:styleId="BodytextChar0">
    <w:name w:val="Body text Char"/>
    <w:basedOn w:val="DefaultParagraphFont"/>
    <w:link w:val="BodyText1"/>
    <w:rsid w:val="00B962B7"/>
    <w:rPr>
      <w:rFonts w:eastAsia="Times New Roman"/>
      <w:sz w:val="22"/>
      <w:lang w:eastAsia="en-US"/>
    </w:rPr>
  </w:style>
  <w:style w:type="paragraph" w:customStyle="1" w:styleId="GuidancenotetextBrandGuardiancompliant">
    <w:name w:val="Guidance note text (Brand Guardian compliant)"/>
    <w:basedOn w:val="Normal"/>
    <w:link w:val="GuidancenotetextBrandGuardiancompliantChar"/>
    <w:uiPriority w:val="29"/>
    <w:qFormat/>
    <w:rsid w:val="00B962B7"/>
    <w:pPr>
      <w:pBdr>
        <w:top w:val="single" w:sz="4" w:space="14" w:color="D9D9D9" w:themeColor="background1" w:themeShade="D9"/>
        <w:left w:val="single" w:sz="4" w:space="14" w:color="D9D9D9" w:themeColor="background1" w:themeShade="D9"/>
        <w:bottom w:val="single" w:sz="4" w:space="14" w:color="D9D9D9" w:themeColor="background1" w:themeShade="D9"/>
        <w:right w:val="single" w:sz="4" w:space="14" w:color="D9D9D9" w:themeColor="background1" w:themeShade="D9"/>
      </w:pBdr>
      <w:shd w:val="clear" w:color="auto" w:fill="D9D9D9" w:themeFill="background1" w:themeFillShade="D9"/>
      <w:spacing w:line="276" w:lineRule="auto"/>
      <w:ind w:left="284" w:right="284"/>
    </w:pPr>
    <w:rPr>
      <w:rFonts w:eastAsiaTheme="minorHAnsi" w:cstheme="minorBidi"/>
      <w:color w:val="000000" w:themeColor="text1"/>
    </w:rPr>
  </w:style>
  <w:style w:type="character" w:customStyle="1" w:styleId="GuidancenotetextBrandGuardiancompliantChar">
    <w:name w:val="Guidance note text (Brand Guardian compliant) Char"/>
    <w:basedOn w:val="DefaultParagraphFont"/>
    <w:link w:val="GuidancenotetextBrandGuardiancompliant"/>
    <w:uiPriority w:val="29"/>
    <w:locked/>
    <w:rsid w:val="00B962B7"/>
    <w:rPr>
      <w:rFonts w:eastAsiaTheme="minorHAnsi" w:cstheme="minorBidi"/>
      <w:color w:val="000000" w:themeColor="text1"/>
      <w:sz w:val="22"/>
      <w:szCs w:val="22"/>
      <w:shd w:val="clear" w:color="auto" w:fill="D9D9D9" w:themeFill="background1" w:themeFillShade="D9"/>
      <w:lang w:eastAsia="en-US"/>
    </w:rPr>
  </w:style>
  <w:style w:type="paragraph" w:customStyle="1" w:styleId="Boxed1Heading">
    <w:name w:val="Boxed 1 Heading"/>
    <w:basedOn w:val="GuidancenotetextBrandGuardiancompliant"/>
    <w:uiPriority w:val="29"/>
    <w:rsid w:val="00B962B7"/>
    <w:pPr>
      <w:keepNext/>
      <w:shd w:val="clear" w:color="auto" w:fill="D9E2F3" w:themeFill="accent1" w:themeFillTint="33"/>
      <w:spacing w:line="240" w:lineRule="atLeast"/>
    </w:pPr>
    <w:rPr>
      <w:rFonts w:asciiTheme="minorHAnsi" w:hAnsiTheme="minorHAnsi"/>
      <w:b/>
      <w:szCs w:val="20"/>
    </w:rPr>
  </w:style>
  <w:style w:type="paragraph" w:customStyle="1" w:styleId="Boxed1Text">
    <w:name w:val="Boxed 1 Text"/>
    <w:basedOn w:val="Normal"/>
    <w:link w:val="Boxed1TextChar"/>
    <w:uiPriority w:val="29"/>
    <w:rsid w:val="00B962B7"/>
    <w:pPr>
      <w:pBdr>
        <w:top w:val="single" w:sz="4" w:space="14" w:color="D9E2F3" w:themeColor="accent1" w:themeTint="33"/>
        <w:left w:val="single" w:sz="4" w:space="14" w:color="D9E2F3" w:themeColor="accent1" w:themeTint="33"/>
        <w:bottom w:val="single" w:sz="4" w:space="14" w:color="D9E2F3" w:themeColor="accent1" w:themeTint="33"/>
        <w:right w:val="single" w:sz="4" w:space="14" w:color="D9E2F3" w:themeColor="accent1" w:themeTint="33"/>
      </w:pBdr>
      <w:shd w:val="clear" w:color="auto" w:fill="D7CDEF"/>
      <w:spacing w:after="60" w:line="276" w:lineRule="auto"/>
      <w:ind w:left="284" w:right="284"/>
    </w:pPr>
    <w:rPr>
      <w:color w:val="000000" w:themeColor="text1"/>
      <w:sz w:val="20"/>
      <w:szCs w:val="20"/>
      <w:lang w:eastAsia="en-GB"/>
    </w:rPr>
  </w:style>
  <w:style w:type="character" w:customStyle="1" w:styleId="Boxed1TextChar">
    <w:name w:val="Boxed 1 Text Char"/>
    <w:basedOn w:val="DefaultParagraphFont"/>
    <w:link w:val="Boxed1Text"/>
    <w:uiPriority w:val="29"/>
    <w:locked/>
    <w:rsid w:val="00B962B7"/>
    <w:rPr>
      <w:color w:val="000000" w:themeColor="text1"/>
      <w:shd w:val="clear" w:color="auto" w:fill="D7CDEF"/>
    </w:rPr>
  </w:style>
  <w:style w:type="paragraph" w:customStyle="1" w:styleId="BoxedGreyText">
    <w:name w:val="Boxed Grey Text"/>
    <w:basedOn w:val="Normal"/>
    <w:link w:val="BoxedGreyTextChar"/>
    <w:rsid w:val="00B962B7"/>
    <w:pPr>
      <w:keepNext/>
      <w:pBdr>
        <w:top w:val="single" w:sz="4" w:space="14" w:color="D0CECE" w:themeColor="background2" w:themeShade="E6"/>
        <w:left w:val="single" w:sz="4" w:space="14" w:color="D0CECE" w:themeColor="background2" w:themeShade="E6"/>
        <w:bottom w:val="single" w:sz="4" w:space="14" w:color="D0CECE" w:themeColor="background2" w:themeShade="E6"/>
        <w:right w:val="single" w:sz="4" w:space="14" w:color="D0CECE" w:themeColor="background2" w:themeShade="E6"/>
      </w:pBdr>
      <w:shd w:val="clear" w:color="auto" w:fill="D0CECE" w:themeFill="background2" w:themeFillShade="E6"/>
      <w:spacing w:line="240" w:lineRule="atLeast"/>
      <w:ind w:left="284" w:right="284"/>
    </w:pPr>
    <w:rPr>
      <w:rFonts w:eastAsiaTheme="minorHAnsi" w:cstheme="minorBidi"/>
      <w:b/>
      <w:color w:val="000000" w:themeColor="text1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B962B7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BoxedGreyTextChar">
    <w:name w:val="Boxed Grey Text Char"/>
    <w:basedOn w:val="DefaultParagraphFont"/>
    <w:link w:val="BoxedGreyText"/>
    <w:rsid w:val="00B962B7"/>
    <w:rPr>
      <w:rFonts w:eastAsiaTheme="minorHAnsi" w:cstheme="minorBidi"/>
      <w:b/>
      <w:color w:val="000000" w:themeColor="text1"/>
      <w:sz w:val="22"/>
      <w:shd w:val="clear" w:color="auto" w:fill="D0CECE" w:themeFill="background2" w:themeFillShade="E6"/>
      <w:lang w:eastAsia="en-US"/>
    </w:rPr>
  </w:style>
  <w:style w:type="table" w:customStyle="1" w:styleId="Breakoutbox">
    <w:name w:val="Breakout box"/>
    <w:basedOn w:val="TableNormal"/>
    <w:uiPriority w:val="99"/>
    <w:rsid w:val="00B962B7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CellMar>
        <w:top w:w="198" w:type="dxa"/>
        <w:left w:w="227" w:type="dxa"/>
        <w:bottom w:w="142" w:type="dxa"/>
        <w:right w:w="255" w:type="dxa"/>
      </w:tblCellMar>
    </w:tblPr>
    <w:trPr>
      <w:cantSplit/>
    </w:trPr>
    <w:tcPr>
      <w:shd w:val="clear" w:color="auto" w:fill="F2F2F2" w:themeFill="background1" w:themeFillShade="F2"/>
      <w:vAlign w:val="center"/>
    </w:tcPr>
  </w:style>
  <w:style w:type="paragraph" w:customStyle="1" w:styleId="Breakoutboxheader">
    <w:name w:val="Breakout box header"/>
    <w:basedOn w:val="Heading2"/>
    <w:next w:val="Normal"/>
    <w:rsid w:val="00B962B7"/>
    <w:pPr>
      <w:spacing w:before="0" w:after="80"/>
    </w:pPr>
    <w:rPr>
      <w:bCs/>
      <w:color w:val="6E46E0"/>
      <w:sz w:val="32"/>
      <w:szCs w:val="32"/>
    </w:rPr>
  </w:style>
  <w:style w:type="paragraph" w:customStyle="1" w:styleId="bullet1">
    <w:name w:val="bullet 1"/>
    <w:basedOn w:val="BodyText"/>
    <w:link w:val="bullet1Char"/>
    <w:rsid w:val="00B962B7"/>
    <w:pPr>
      <w:numPr>
        <w:numId w:val="16"/>
      </w:numPr>
      <w:spacing w:before="60" w:after="60"/>
    </w:pPr>
  </w:style>
  <w:style w:type="character" w:customStyle="1" w:styleId="bullet1Char">
    <w:name w:val="bullet 1 Char"/>
    <w:basedOn w:val="DefaultParagraphFont"/>
    <w:link w:val="bullet1"/>
    <w:rsid w:val="00B962B7"/>
    <w:rPr>
      <w:rFonts w:eastAsia="Times New Roman"/>
      <w:sz w:val="22"/>
      <w:lang w:eastAsia="en-US"/>
    </w:rPr>
  </w:style>
  <w:style w:type="paragraph" w:customStyle="1" w:styleId="bulletnumbers">
    <w:name w:val="bullet numbers"/>
    <w:basedOn w:val="Normal"/>
    <w:rsid w:val="00B962B7"/>
    <w:pPr>
      <w:numPr>
        <w:numId w:val="17"/>
      </w:numPr>
      <w:spacing w:before="30" w:after="30" w:line="276" w:lineRule="auto"/>
    </w:pPr>
    <w:rPr>
      <w:rFonts w:asciiTheme="minorHAnsi" w:eastAsiaTheme="minorHAnsi" w:hAnsiTheme="minorHAnsi"/>
    </w:rPr>
  </w:style>
  <w:style w:type="paragraph" w:customStyle="1" w:styleId="BuyerGuidance">
    <w:name w:val="Buyer Guidance"/>
    <w:basedOn w:val="Normal"/>
    <w:link w:val="BuyerGuidanceChar"/>
    <w:uiPriority w:val="29"/>
    <w:rsid w:val="00B962B7"/>
    <w:pPr>
      <w:pBdr>
        <w:top w:val="single" w:sz="4" w:space="14" w:color="D9E2F3" w:themeColor="accent1" w:themeTint="33"/>
        <w:left w:val="single" w:sz="4" w:space="14" w:color="D9E2F3" w:themeColor="accent1" w:themeTint="33"/>
        <w:bottom w:val="single" w:sz="4" w:space="14" w:color="D9E2F3" w:themeColor="accent1" w:themeTint="33"/>
        <w:right w:val="single" w:sz="4" w:space="14" w:color="D9E2F3" w:themeColor="accent1" w:themeTint="33"/>
      </w:pBdr>
      <w:shd w:val="clear" w:color="auto" w:fill="D7CDEF"/>
      <w:spacing w:line="276" w:lineRule="auto"/>
      <w:ind w:left="284" w:right="284"/>
    </w:pPr>
    <w:rPr>
      <w:color w:val="000000" w:themeColor="text1"/>
      <w:sz w:val="20"/>
      <w:szCs w:val="20"/>
      <w:lang w:eastAsia="en-GB"/>
    </w:rPr>
  </w:style>
  <w:style w:type="character" w:customStyle="1" w:styleId="BuyerGuidanceChar">
    <w:name w:val="Buyer Guidance Char"/>
    <w:basedOn w:val="DefaultParagraphFont"/>
    <w:link w:val="BuyerGuidance"/>
    <w:uiPriority w:val="29"/>
    <w:locked/>
    <w:rsid w:val="00B962B7"/>
    <w:rPr>
      <w:color w:val="000000" w:themeColor="text1"/>
      <w:shd w:val="clear" w:color="auto" w:fill="D7CDEF"/>
    </w:rPr>
  </w:style>
  <w:style w:type="paragraph" w:customStyle="1" w:styleId="BuyerGuidanceNote">
    <w:name w:val="Buyer Guidance Note"/>
    <w:basedOn w:val="BuyerGuidance"/>
    <w:link w:val="BuyerGuidanceNoteChar"/>
    <w:rsid w:val="00B962B7"/>
    <w:pPr>
      <w:jc w:val="center"/>
    </w:pPr>
    <w:rPr>
      <w:b/>
      <w:bCs/>
      <w:sz w:val="32"/>
      <w:szCs w:val="32"/>
    </w:rPr>
  </w:style>
  <w:style w:type="character" w:customStyle="1" w:styleId="BuyerGuidanceNoteChar">
    <w:name w:val="Buyer Guidance Note Char"/>
    <w:basedOn w:val="BuyerGuidanceChar"/>
    <w:link w:val="BuyerGuidanceNote"/>
    <w:rsid w:val="00B962B7"/>
    <w:rPr>
      <w:b/>
      <w:bCs/>
      <w:color w:val="000000" w:themeColor="text1"/>
      <w:sz w:val="32"/>
      <w:szCs w:val="32"/>
      <w:shd w:val="clear" w:color="auto" w:fill="D7CDEF"/>
    </w:rPr>
  </w:style>
  <w:style w:type="character" w:customStyle="1" w:styleId="cf01">
    <w:name w:val="cf01"/>
    <w:basedOn w:val="DefaultParagraphFont"/>
    <w:rsid w:val="00B962B7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uiPriority w:val="99"/>
    <w:unhideWhenUsed/>
    <w:rsid w:val="00B962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62B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62B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2B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62B7"/>
    <w:rPr>
      <w:b/>
      <w:bCs/>
      <w:lang w:eastAsia="en-US"/>
    </w:rPr>
  </w:style>
  <w:style w:type="character" w:customStyle="1" w:styleId="contentcontrolboundarysink">
    <w:name w:val="contentcontrolboundarysink"/>
    <w:basedOn w:val="DefaultParagraphFont"/>
    <w:rsid w:val="00B962B7"/>
  </w:style>
  <w:style w:type="paragraph" w:customStyle="1" w:styleId="CoverPageHeading1">
    <w:name w:val="Cover Page Heading 1"/>
    <w:basedOn w:val="ProcurementTitle"/>
    <w:link w:val="CoverPageHeading1Char"/>
    <w:qFormat/>
    <w:rsid w:val="00B962B7"/>
    <w:rPr>
      <w:i w:val="0"/>
      <w:iCs w:val="0"/>
      <w:sz w:val="44"/>
      <w:szCs w:val="44"/>
    </w:rPr>
  </w:style>
  <w:style w:type="character" w:customStyle="1" w:styleId="CoverPageHeading1Char">
    <w:name w:val="Cover Page Heading 1 Char"/>
    <w:basedOn w:val="ProcurementTitleChar"/>
    <w:link w:val="CoverPageHeading1"/>
    <w:rsid w:val="00B962B7"/>
    <w:rPr>
      <w:rFonts w:ascii="Montserrat SemiBold" w:eastAsiaTheme="majorEastAsia" w:hAnsi="Montserrat SemiBold" w:cstheme="majorBidi"/>
      <w:b/>
      <w:i w:val="0"/>
      <w:iCs w:val="0"/>
      <w:color w:val="FF0000"/>
      <w:sz w:val="44"/>
      <w:szCs w:val="44"/>
      <w:lang w:eastAsia="en-US"/>
    </w:rPr>
  </w:style>
  <w:style w:type="paragraph" w:customStyle="1" w:styleId="CoverPageHeading2">
    <w:name w:val="Cover Page Heading 2"/>
    <w:basedOn w:val="ProcurementTitle"/>
    <w:link w:val="CoverPageHeading2Char"/>
    <w:qFormat/>
    <w:rsid w:val="00B962B7"/>
    <w:rPr>
      <w:i w:val="0"/>
      <w:iCs w:val="0"/>
      <w:sz w:val="28"/>
      <w:szCs w:val="28"/>
    </w:rPr>
  </w:style>
  <w:style w:type="character" w:customStyle="1" w:styleId="CoverPageHeading2Char">
    <w:name w:val="Cover Page Heading 2 Char"/>
    <w:basedOn w:val="ProcurementTitleChar"/>
    <w:link w:val="CoverPageHeading2"/>
    <w:rsid w:val="00B962B7"/>
    <w:rPr>
      <w:rFonts w:ascii="Montserrat SemiBold" w:eastAsiaTheme="majorEastAsia" w:hAnsi="Montserrat SemiBold" w:cstheme="majorBidi"/>
      <w:b/>
      <w:i w:val="0"/>
      <w:iCs w:val="0"/>
      <w:color w:val="FF0000"/>
      <w:sz w:val="28"/>
      <w:szCs w:val="28"/>
      <w:lang w:eastAsia="en-US"/>
    </w:rPr>
  </w:style>
  <w:style w:type="paragraph" w:customStyle="1" w:styleId="Default">
    <w:name w:val="Default"/>
    <w:rsid w:val="00B962B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Directoratename">
    <w:name w:val="Directorate name"/>
    <w:basedOn w:val="Normal"/>
    <w:rsid w:val="00B962B7"/>
    <w:pPr>
      <w:spacing w:before="200" w:after="200" w:line="276" w:lineRule="auto"/>
    </w:pPr>
    <w:rPr>
      <w:rFonts w:eastAsia="Times New Roman"/>
      <w:b/>
      <w:bCs/>
      <w:color w:val="7030A0"/>
      <w:sz w:val="28"/>
      <w:szCs w:val="28"/>
    </w:rPr>
  </w:style>
  <w:style w:type="character" w:styleId="Emphasis">
    <w:name w:val="Emphasis"/>
    <w:basedOn w:val="DefaultParagraphFont"/>
    <w:uiPriority w:val="20"/>
    <w:rsid w:val="00B962B7"/>
    <w:rPr>
      <w:i/>
      <w:iCs/>
    </w:rPr>
  </w:style>
  <w:style w:type="character" w:customStyle="1" w:styleId="eop">
    <w:name w:val="eop"/>
    <w:basedOn w:val="DefaultParagraphFont"/>
    <w:rsid w:val="00B962B7"/>
  </w:style>
  <w:style w:type="numbering" w:customStyle="1" w:styleId="FigureNumbers">
    <w:name w:val="Figure Numbers"/>
    <w:uiPriority w:val="99"/>
    <w:rsid w:val="00B962B7"/>
    <w:pPr>
      <w:numPr>
        <w:numId w:val="18"/>
      </w:numPr>
    </w:pPr>
  </w:style>
  <w:style w:type="paragraph" w:customStyle="1" w:styleId="FigureTitle">
    <w:name w:val="Figure Title"/>
    <w:basedOn w:val="Normal"/>
    <w:uiPriority w:val="12"/>
    <w:qFormat/>
    <w:rsid w:val="00B962B7"/>
    <w:pPr>
      <w:keepNext/>
      <w:numPr>
        <w:numId w:val="19"/>
      </w:numPr>
      <w:spacing w:before="240"/>
    </w:pPr>
    <w:rPr>
      <w:rFonts w:asciiTheme="majorHAnsi" w:eastAsia="Source Sans Pro" w:hAnsiTheme="majorHAnsi" w:cstheme="minorHAnsi"/>
      <w:b/>
      <w:bCs/>
      <w:color w:val="320557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962B7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962B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962B7"/>
    <w:rPr>
      <w:sz w:val="22"/>
      <w:szCs w:val="22"/>
      <w:lang w:eastAsia="en-US"/>
    </w:rPr>
  </w:style>
  <w:style w:type="paragraph" w:customStyle="1" w:styleId="Frontpagesubheading">
    <w:name w:val="Front page subheading"/>
    <w:basedOn w:val="Normal"/>
    <w:link w:val="FrontpagesubheadingChar"/>
    <w:rsid w:val="00B962B7"/>
    <w:rPr>
      <w:rFonts w:asciiTheme="minorHAnsi" w:eastAsiaTheme="majorEastAsia" w:hAnsiTheme="minorHAnsi" w:cstheme="majorBidi"/>
      <w:b/>
      <w:i/>
      <w:iCs/>
      <w:color w:val="FF0000"/>
      <w:sz w:val="28"/>
      <w:szCs w:val="24"/>
    </w:rPr>
  </w:style>
  <w:style w:type="character" w:customStyle="1" w:styleId="FrontpagesubheadingChar">
    <w:name w:val="Front page subheading Char"/>
    <w:basedOn w:val="DefaultParagraphFont"/>
    <w:link w:val="Frontpagesubheading"/>
    <w:rsid w:val="00B962B7"/>
    <w:rPr>
      <w:rFonts w:asciiTheme="minorHAnsi" w:eastAsiaTheme="majorEastAsia" w:hAnsiTheme="minorHAnsi" w:cstheme="majorBidi"/>
      <w:b/>
      <w:i/>
      <w:iCs/>
      <w:color w:val="FF0000"/>
      <w:sz w:val="28"/>
      <w:szCs w:val="24"/>
      <w:lang w:eastAsia="en-US"/>
    </w:rPr>
  </w:style>
  <w:style w:type="paragraph" w:customStyle="1" w:styleId="FrontPg-Header2-PACT">
    <w:name w:val="Front Pg - Header 2 - PACT"/>
    <w:basedOn w:val="Normal"/>
    <w:link w:val="FrontPg-Header2-PACTChar"/>
    <w:rsid w:val="00B962B7"/>
    <w:pPr>
      <w:jc w:val="both"/>
    </w:pPr>
    <w:rPr>
      <w:rFonts w:ascii="Arial" w:eastAsia="Arial" w:hAnsi="Arial"/>
      <w:b/>
      <w:color w:val="AB4399"/>
      <w:sz w:val="44"/>
      <w:szCs w:val="52"/>
    </w:rPr>
  </w:style>
  <w:style w:type="character" w:customStyle="1" w:styleId="FrontPg-Header2-PACTChar">
    <w:name w:val="Front Pg - Header 2 - PACT Char"/>
    <w:link w:val="FrontPg-Header2-PACT"/>
    <w:rsid w:val="00B962B7"/>
    <w:rPr>
      <w:rFonts w:ascii="Arial" w:eastAsia="Arial" w:hAnsi="Arial"/>
      <w:b/>
      <w:color w:val="AB4399"/>
      <w:sz w:val="44"/>
      <w:szCs w:val="52"/>
      <w:lang w:eastAsia="en-US"/>
    </w:rPr>
  </w:style>
  <w:style w:type="table" w:customStyle="1" w:styleId="Guidance-page2">
    <w:name w:val="Guidance - page 2"/>
    <w:basedOn w:val="TableNormal"/>
    <w:uiPriority w:val="99"/>
    <w:rsid w:val="00B962B7"/>
    <w:rPr>
      <w:sz w:val="22"/>
    </w:rPr>
    <w:tblPr/>
    <w:tcPr>
      <w:shd w:val="clear" w:color="auto" w:fill="D9D9D9"/>
    </w:tcPr>
  </w:style>
  <w:style w:type="paragraph" w:customStyle="1" w:styleId="Guidancenote">
    <w:name w:val="Guidance note"/>
    <w:basedOn w:val="Normal"/>
    <w:link w:val="GuidancenoteChar"/>
    <w:rsid w:val="00B962B7"/>
    <w:pPr>
      <w:framePr w:hSpace="180" w:wrap="around" w:vAnchor="text" w:hAnchor="margin" w:x="-9" w:y="197"/>
      <w:pBdr>
        <w:top w:val="single" w:sz="4" w:space="1" w:color="D9D9D9" w:themeColor="background1" w:themeShade="D9"/>
        <w:left w:val="single" w:sz="4" w:space="4" w:color="D9D9D9" w:themeColor="background1" w:themeShade="D9"/>
        <w:bottom w:val="single" w:sz="4" w:space="1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napToGrid w:val="0"/>
      <w:spacing w:line="276" w:lineRule="auto"/>
      <w:ind w:left="284" w:right="284"/>
    </w:pPr>
    <w:rPr>
      <w:rFonts w:cs="Calibri"/>
      <w:bCs/>
    </w:rPr>
  </w:style>
  <w:style w:type="character" w:customStyle="1" w:styleId="GuidancenoteChar">
    <w:name w:val="Guidance note Char"/>
    <w:basedOn w:val="DefaultParagraphFont"/>
    <w:link w:val="Guidancenote"/>
    <w:rsid w:val="00B962B7"/>
    <w:rPr>
      <w:rFonts w:cs="Calibri"/>
      <w:bCs/>
      <w:sz w:val="22"/>
      <w:szCs w:val="22"/>
      <w:shd w:val="clear" w:color="auto" w:fill="D9D9D9" w:themeFill="background1" w:themeFillShade="D9"/>
      <w:lang w:eastAsia="en-US"/>
    </w:rPr>
  </w:style>
  <w:style w:type="paragraph" w:customStyle="1" w:styleId="GuidanceNote0">
    <w:name w:val="Guidance Note"/>
    <w:basedOn w:val="Normal"/>
    <w:link w:val="GuidanceNoteChar0"/>
    <w:uiPriority w:val="29"/>
    <w:rsid w:val="00B962B7"/>
    <w:pPr>
      <w:pBdr>
        <w:top w:val="single" w:sz="4" w:space="14" w:color="D9D9D9" w:themeColor="background1" w:themeShade="D9"/>
        <w:left w:val="single" w:sz="4" w:space="14" w:color="D9D9D9" w:themeColor="background1" w:themeShade="D9"/>
        <w:bottom w:val="single" w:sz="4" w:space="14" w:color="D9D9D9" w:themeColor="background1" w:themeShade="D9"/>
        <w:right w:val="single" w:sz="4" w:space="14" w:color="D9D9D9" w:themeColor="background1" w:themeShade="D9"/>
      </w:pBdr>
      <w:shd w:val="clear" w:color="auto" w:fill="D9D9D9" w:themeFill="background1" w:themeFillShade="D9"/>
      <w:spacing w:after="60" w:line="276" w:lineRule="auto"/>
      <w:ind w:left="284" w:right="284"/>
    </w:pPr>
    <w:rPr>
      <w:rFonts w:eastAsiaTheme="minorHAnsi" w:cstheme="minorBidi"/>
      <w:color w:val="000000" w:themeColor="text1"/>
    </w:rPr>
  </w:style>
  <w:style w:type="character" w:customStyle="1" w:styleId="GuidanceNoteChar0">
    <w:name w:val="Guidance Note Char"/>
    <w:basedOn w:val="DefaultParagraphFont"/>
    <w:link w:val="GuidanceNote0"/>
    <w:uiPriority w:val="29"/>
    <w:locked/>
    <w:rsid w:val="00B962B7"/>
    <w:rPr>
      <w:rFonts w:eastAsiaTheme="minorHAnsi" w:cstheme="minorBidi"/>
      <w:color w:val="000000" w:themeColor="text1"/>
      <w:sz w:val="22"/>
      <w:szCs w:val="22"/>
      <w:shd w:val="clear" w:color="auto" w:fill="D9D9D9" w:themeFill="background1" w:themeFillShade="D9"/>
      <w:lang w:eastAsia="en-US"/>
    </w:rPr>
  </w:style>
  <w:style w:type="paragraph" w:customStyle="1" w:styleId="GuidancenoteBrandGuardiancompliant">
    <w:name w:val="Guidance note (Brand Guardian compliant)"/>
    <w:basedOn w:val="Normal"/>
    <w:rsid w:val="00B962B7"/>
    <w:pPr>
      <w:pBdr>
        <w:top w:val="single" w:sz="4" w:space="1" w:color="DCC8FA"/>
        <w:left w:val="single" w:sz="4" w:space="4" w:color="DCC8FA"/>
        <w:bottom w:val="single" w:sz="4" w:space="1" w:color="DCC8FA"/>
        <w:right w:val="single" w:sz="4" w:space="4" w:color="DCC8FA"/>
      </w:pBdr>
      <w:shd w:val="clear" w:color="auto" w:fill="DCC8FA"/>
      <w:tabs>
        <w:tab w:val="left" w:pos="2625"/>
      </w:tabs>
      <w:ind w:left="284" w:right="284"/>
    </w:pPr>
    <w:rPr>
      <w:rFonts w:eastAsiaTheme="minorHAnsi" w:cs="Calibri"/>
      <w:bCs/>
      <w:iCs/>
      <w:sz w:val="24"/>
      <w:szCs w:val="24"/>
    </w:rPr>
  </w:style>
  <w:style w:type="paragraph" w:customStyle="1" w:styleId="GuidanceNoteSupplier">
    <w:name w:val="Guidance Note (Supplier)"/>
    <w:basedOn w:val="Boxed1Text"/>
    <w:link w:val="GuidanceNoteSupplierChar"/>
    <w:qFormat/>
    <w:rsid w:val="00B962B7"/>
    <w:pPr>
      <w:shd w:val="clear" w:color="auto" w:fill="DCC8FA"/>
    </w:pPr>
    <w:rPr>
      <w:sz w:val="22"/>
      <w:szCs w:val="22"/>
    </w:rPr>
  </w:style>
  <w:style w:type="character" w:customStyle="1" w:styleId="GuidanceNoteSupplierChar">
    <w:name w:val="Guidance Note (Supplier) Char"/>
    <w:basedOn w:val="Boxed1TextChar"/>
    <w:link w:val="GuidanceNoteSupplier"/>
    <w:rsid w:val="00B962B7"/>
    <w:rPr>
      <w:color w:val="000000" w:themeColor="text1"/>
      <w:sz w:val="22"/>
      <w:szCs w:val="22"/>
      <w:shd w:val="clear" w:color="auto" w:fill="DCC8FA"/>
    </w:rPr>
  </w:style>
  <w:style w:type="paragraph" w:styleId="Revision">
    <w:name w:val="Revision"/>
    <w:hidden/>
    <w:uiPriority w:val="99"/>
    <w:semiHidden/>
    <w:rsid w:val="004F3D00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GuidanceNote3">
    <w:name w:val="Guidance Note 3"/>
    <w:basedOn w:val="TableNormal"/>
    <w:uiPriority w:val="99"/>
    <w:rsid w:val="00B962B7"/>
    <w:tblPr/>
    <w:tcPr>
      <w:shd w:val="clear" w:color="auto" w:fill="DEEAF6"/>
    </w:tcPr>
  </w:style>
  <w:style w:type="paragraph" w:customStyle="1" w:styleId="Guidancenotebulletlist">
    <w:name w:val="Guidance note bullet list"/>
    <w:basedOn w:val="ListParagraph"/>
    <w:link w:val="GuidancenotebulletlistChar"/>
    <w:qFormat/>
    <w:rsid w:val="00B962B7"/>
    <w:pPr>
      <w:numPr>
        <w:numId w:val="20"/>
      </w:numPr>
    </w:pPr>
    <w:rPr>
      <w:rFonts w:eastAsiaTheme="minorHAnsi"/>
    </w:rPr>
  </w:style>
  <w:style w:type="character" w:customStyle="1" w:styleId="GuidancenotebulletlistChar">
    <w:name w:val="Guidance note bullet list Char"/>
    <w:basedOn w:val="ListParagraphChar"/>
    <w:link w:val="Guidancenotebulletlist"/>
    <w:rsid w:val="00B962B7"/>
    <w:rPr>
      <w:rFonts w:eastAsiaTheme="minorHAnsi"/>
      <w:sz w:val="22"/>
      <w:szCs w:val="22"/>
      <w:lang w:eastAsia="en-US"/>
    </w:rPr>
  </w:style>
  <w:style w:type="paragraph" w:customStyle="1" w:styleId="TableText">
    <w:name w:val="Table Text"/>
    <w:basedOn w:val="Normal"/>
    <w:link w:val="TableTextChar"/>
    <w:rsid w:val="00B962B7"/>
    <w:pPr>
      <w:ind w:left="129" w:right="180"/>
    </w:pPr>
    <w:rPr>
      <w:rFonts w:eastAsia="Times New Roman" w:cs="Calibri"/>
      <w:szCs w:val="24"/>
    </w:rPr>
  </w:style>
  <w:style w:type="character" w:customStyle="1" w:styleId="TableTextChar">
    <w:name w:val="Table Text Char"/>
    <w:basedOn w:val="DefaultParagraphFont"/>
    <w:link w:val="TableText"/>
    <w:locked/>
    <w:rsid w:val="00B962B7"/>
    <w:rPr>
      <w:rFonts w:eastAsia="Times New Roman" w:cs="Calibri"/>
      <w:sz w:val="22"/>
      <w:szCs w:val="24"/>
      <w:lang w:eastAsia="en-US"/>
    </w:rPr>
  </w:style>
  <w:style w:type="paragraph" w:customStyle="1" w:styleId="GuidanceNumbered">
    <w:name w:val="Guidance Numbered"/>
    <w:basedOn w:val="TableText"/>
    <w:rsid w:val="00B962B7"/>
    <w:pPr>
      <w:numPr>
        <w:numId w:val="21"/>
      </w:numPr>
    </w:pPr>
    <w:rPr>
      <w:bCs/>
      <w:i/>
      <w:color w:val="548DD4"/>
    </w:rPr>
  </w:style>
  <w:style w:type="paragraph" w:customStyle="1" w:styleId="GuidanceText">
    <w:name w:val="Guidance Text"/>
    <w:basedOn w:val="TableText"/>
    <w:link w:val="GuidanceTextChar"/>
    <w:rsid w:val="00B962B7"/>
    <w:rPr>
      <w:i/>
      <w:color w:val="548DD4"/>
    </w:rPr>
  </w:style>
  <w:style w:type="character" w:customStyle="1" w:styleId="GuidanceTextChar">
    <w:name w:val="Guidance Text Char"/>
    <w:basedOn w:val="TableTextChar"/>
    <w:link w:val="GuidanceText"/>
    <w:rsid w:val="00B962B7"/>
    <w:rPr>
      <w:rFonts w:eastAsia="Times New Roman" w:cs="Calibri"/>
      <w:i/>
      <w:color w:val="548DD4"/>
      <w:sz w:val="22"/>
      <w:szCs w:val="24"/>
      <w:lang w:eastAsia="en-US"/>
    </w:rPr>
  </w:style>
  <w:style w:type="paragraph" w:customStyle="1" w:styleId="GuidanceText-Dot">
    <w:name w:val="Guidance Text - Dot"/>
    <w:basedOn w:val="GuidanceText"/>
    <w:rsid w:val="00B962B7"/>
    <w:pPr>
      <w:numPr>
        <w:numId w:val="22"/>
      </w:numPr>
    </w:pPr>
  </w:style>
  <w:style w:type="paragraph" w:customStyle="1" w:styleId="GuidanceTextBold">
    <w:name w:val="Guidance Text Bold"/>
    <w:basedOn w:val="GuidanceText"/>
    <w:rsid w:val="00B962B7"/>
    <w:rPr>
      <w:b/>
      <w:bCs/>
      <w:iCs/>
    </w:rPr>
  </w:style>
  <w:style w:type="paragraph" w:styleId="Header">
    <w:name w:val="header"/>
    <w:basedOn w:val="Normal"/>
    <w:link w:val="HeaderChar"/>
    <w:uiPriority w:val="99"/>
    <w:unhideWhenUsed/>
    <w:rsid w:val="00B962B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962B7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B962B7"/>
    <w:rPr>
      <w:color w:val="0563C1"/>
      <w:u w:val="single"/>
    </w:rPr>
  </w:style>
  <w:style w:type="character" w:customStyle="1" w:styleId="Instructionbold">
    <w:name w:val="Instruction (bold)"/>
    <w:rsid w:val="00B962B7"/>
    <w:rPr>
      <w:b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B962B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2B7"/>
    <w:rPr>
      <w:i/>
      <w:iCs/>
      <w:color w:val="4472C4" w:themeColor="accent1"/>
      <w:sz w:val="22"/>
      <w:szCs w:val="22"/>
      <w:lang w:eastAsia="en-US"/>
    </w:rPr>
  </w:style>
  <w:style w:type="paragraph" w:customStyle="1" w:styleId="IntroPara">
    <w:name w:val="Intro Para"/>
    <w:rsid w:val="00B962B7"/>
    <w:pPr>
      <w:spacing w:before="120" w:after="240"/>
    </w:pPr>
    <w:rPr>
      <w:rFonts w:ascii="Montserrat" w:eastAsia="Times New Roman" w:hAnsi="Montserrat" w:cstheme="minorHAnsi"/>
      <w:sz w:val="28"/>
      <w:szCs w:val="28"/>
      <w:lang w:eastAsia="en-US"/>
    </w:rPr>
  </w:style>
  <w:style w:type="paragraph" w:customStyle="1" w:styleId="IntroParagraph">
    <w:name w:val="Intro Paragraph"/>
    <w:basedOn w:val="BodyText1"/>
    <w:link w:val="IntroParagraphChar"/>
    <w:rsid w:val="00B962B7"/>
    <w:pPr>
      <w:spacing w:before="300" w:after="300"/>
    </w:pPr>
    <w:rPr>
      <w:color w:val="7030A0"/>
      <w:sz w:val="26"/>
    </w:rPr>
  </w:style>
  <w:style w:type="character" w:customStyle="1" w:styleId="IntroParagraphChar">
    <w:name w:val="Intro Paragraph Char"/>
    <w:basedOn w:val="BodytextChar0"/>
    <w:link w:val="IntroParagraph"/>
    <w:rsid w:val="00B962B7"/>
    <w:rPr>
      <w:rFonts w:eastAsia="Times New Roman"/>
      <w:color w:val="7030A0"/>
      <w:sz w:val="26"/>
      <w:lang w:eastAsia="en-US"/>
    </w:rPr>
  </w:style>
  <w:style w:type="paragraph" w:customStyle="1" w:styleId="PACTHeading1">
    <w:name w:val="PACT Heading 1"/>
    <w:basedOn w:val="Heading1"/>
    <w:link w:val="PACTHeading1Char"/>
    <w:rsid w:val="00B962B7"/>
    <w:pPr>
      <w:spacing w:before="240" w:after="240"/>
    </w:pPr>
    <w:rPr>
      <w:rFonts w:ascii="Montserrat SemiBold" w:hAnsi="Montserrat SemiBold"/>
      <w:kern w:val="0"/>
      <w:sz w:val="32"/>
      <w:szCs w:val="32"/>
      <w14:ligatures w14:val="none"/>
    </w:rPr>
  </w:style>
  <w:style w:type="character" w:customStyle="1" w:styleId="PACTHeading1Char">
    <w:name w:val="PACT Heading 1 Char"/>
    <w:basedOn w:val="DefaultParagraphFont"/>
    <w:link w:val="PACTHeading1"/>
    <w:rsid w:val="00B962B7"/>
    <w:rPr>
      <w:rFonts w:ascii="Montserrat SemiBold" w:eastAsiaTheme="majorEastAsia" w:hAnsi="Montserrat SemiBold" w:cstheme="majorBidi"/>
      <w:b/>
      <w:color w:val="320556"/>
      <w:sz w:val="32"/>
      <w:szCs w:val="32"/>
      <w:lang w:eastAsia="en-US"/>
    </w:rPr>
  </w:style>
  <w:style w:type="paragraph" w:customStyle="1" w:styleId="Level1Heading2">
    <w:name w:val="Level 1 Heading 2"/>
    <w:basedOn w:val="PACTHeading1"/>
    <w:link w:val="Level1Heading2Char"/>
    <w:qFormat/>
    <w:rsid w:val="00B962B7"/>
    <w:pPr>
      <w:numPr>
        <w:numId w:val="24"/>
      </w:numPr>
    </w:pPr>
    <w:rPr>
      <w:sz w:val="40"/>
      <w:szCs w:val="40"/>
    </w:rPr>
  </w:style>
  <w:style w:type="character" w:customStyle="1" w:styleId="Level1Heading2Char">
    <w:name w:val="Level 1 Heading 2 Char"/>
    <w:basedOn w:val="PACTHeading1Char"/>
    <w:link w:val="Level1Heading2"/>
    <w:rsid w:val="00B962B7"/>
    <w:rPr>
      <w:rFonts w:ascii="Montserrat SemiBold" w:eastAsiaTheme="majorEastAsia" w:hAnsi="Montserrat SemiBold" w:cstheme="majorBidi"/>
      <w:b/>
      <w:color w:val="320556"/>
      <w:sz w:val="40"/>
      <w:szCs w:val="40"/>
      <w:lang w:eastAsia="en-US"/>
    </w:rPr>
  </w:style>
  <w:style w:type="paragraph" w:customStyle="1" w:styleId="Level2Heading3">
    <w:name w:val="Level 2 Heading 3"/>
    <w:basedOn w:val="Heading3"/>
    <w:link w:val="Level2Heading3Char"/>
    <w:qFormat/>
    <w:rsid w:val="007D34CF"/>
    <w:pPr>
      <w:numPr>
        <w:ilvl w:val="1"/>
        <w:numId w:val="24"/>
      </w:numPr>
      <w:spacing w:before="120" w:line="280" w:lineRule="atLeast"/>
      <w:mirrorIndents/>
    </w:pPr>
  </w:style>
  <w:style w:type="character" w:customStyle="1" w:styleId="Level2Heading3Char">
    <w:name w:val="Level 2 Heading 3 Char"/>
    <w:basedOn w:val="Heading3Char"/>
    <w:link w:val="Level2Heading3"/>
    <w:rsid w:val="007D34CF"/>
    <w:rPr>
      <w:rFonts w:asciiTheme="minorHAnsi" w:eastAsiaTheme="majorEastAsia" w:hAnsiTheme="minorHAnsi" w:cstheme="majorBidi"/>
      <w:b/>
      <w:color w:val="000000" w:themeColor="text1"/>
      <w:sz w:val="28"/>
      <w:szCs w:val="24"/>
      <w:lang w:eastAsia="en-US"/>
    </w:rPr>
  </w:style>
  <w:style w:type="paragraph" w:styleId="ListBullet">
    <w:name w:val="List Bullet"/>
    <w:basedOn w:val="Normal"/>
    <w:uiPriority w:val="99"/>
    <w:unhideWhenUsed/>
    <w:rsid w:val="00B962B7"/>
    <w:pPr>
      <w:numPr>
        <w:numId w:val="23"/>
      </w:numPr>
      <w:spacing w:before="0" w:after="160" w:line="259" w:lineRule="auto"/>
      <w:contextualSpacing/>
    </w:pPr>
    <w:rPr>
      <w:rFonts w:eastAsiaTheme="minorHAnsi" w:cstheme="minorBidi"/>
    </w:rPr>
  </w:style>
  <w:style w:type="character" w:styleId="Mention">
    <w:name w:val="Mention"/>
    <w:basedOn w:val="DefaultParagraphFont"/>
    <w:uiPriority w:val="99"/>
    <w:unhideWhenUsed/>
    <w:rsid w:val="00B962B7"/>
    <w:rPr>
      <w:color w:val="2B579A"/>
      <w:shd w:val="clear" w:color="auto" w:fill="E1DFDD"/>
    </w:rPr>
  </w:style>
  <w:style w:type="table" w:customStyle="1" w:styleId="MPCTableGrid1">
    <w:name w:val="MPC Table Grid1"/>
    <w:basedOn w:val="TableNormal"/>
    <w:next w:val="TableNormal"/>
    <w:uiPriority w:val="39"/>
    <w:rsid w:val="00B962B7"/>
    <w:rPr>
      <w:rFonts w:eastAsiaTheme="minorHAnsi" w:cstheme="minorBidi"/>
      <w:sz w:val="22"/>
      <w:szCs w:val="22"/>
      <w:lang w:eastAsia="en-US"/>
    </w:rPr>
    <w:tblPr/>
    <w:tcPr>
      <w:shd w:val="clear" w:color="auto" w:fill="004868"/>
    </w:tcPr>
    <w:tblStylePr w:type="firstRow">
      <w:rPr>
        <w:rFonts w:ascii="Calibri" w:hAnsi="Calibri"/>
        <w:b/>
        <w:color w:val="FFFFFF"/>
        <w:sz w:val="22"/>
      </w:rPr>
    </w:tblStylePr>
  </w:style>
  <w:style w:type="table" w:customStyle="1" w:styleId="MPCTableGrid2">
    <w:name w:val="MPC Table Grid2"/>
    <w:basedOn w:val="TableNormal"/>
    <w:next w:val="TableNormal"/>
    <w:uiPriority w:val="39"/>
    <w:rsid w:val="00B962B7"/>
    <w:rPr>
      <w:rFonts w:asciiTheme="minorHAnsi" w:eastAsiaTheme="minorHAnsi" w:hAnsiTheme="minorHAnsi" w:cstheme="minorBidi"/>
      <w:sz w:val="22"/>
      <w:szCs w:val="22"/>
      <w:lang w:eastAsia="en-US"/>
    </w:rPr>
    <w:tblPr/>
  </w:style>
  <w:style w:type="paragraph" w:styleId="NoSpacing">
    <w:name w:val="No Spacing"/>
    <w:uiPriority w:val="1"/>
    <w:rsid w:val="00B962B7"/>
    <w:rPr>
      <w:sz w:val="22"/>
      <w:szCs w:val="22"/>
      <w:lang w:eastAsia="en-US"/>
    </w:rPr>
  </w:style>
  <w:style w:type="paragraph" w:customStyle="1" w:styleId="Normal-PACT">
    <w:name w:val="Normal - PACT"/>
    <w:basedOn w:val="111-PACT"/>
    <w:link w:val="Normal-PACTChar"/>
    <w:rsid w:val="00B962B7"/>
    <w:pPr>
      <w:widowControl w:val="0"/>
    </w:pPr>
    <w:rPr>
      <w:lang w:val="en-US"/>
    </w:rPr>
  </w:style>
  <w:style w:type="character" w:customStyle="1" w:styleId="Normal-PACTChar">
    <w:name w:val="Normal - PACT Char"/>
    <w:basedOn w:val="111-PACTChar"/>
    <w:link w:val="Normal-PACT"/>
    <w:rsid w:val="00B962B7"/>
    <w:rPr>
      <w:rFonts w:eastAsiaTheme="minorHAns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B962B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AU"/>
    </w:rPr>
  </w:style>
  <w:style w:type="paragraph" w:styleId="NormalIndent">
    <w:name w:val="Normal Indent"/>
    <w:aliases w:val="h-i2.25,Hang.Indent1.25,Hang Ind 1.5,bd l3"/>
    <w:basedOn w:val="Normal"/>
    <w:link w:val="NormalIndentChar"/>
    <w:autoRedefine/>
    <w:uiPriority w:val="2"/>
    <w:semiHidden/>
    <w:unhideWhenUsed/>
    <w:qFormat/>
    <w:rsid w:val="00B962B7"/>
    <w:pPr>
      <w:widowControl w:val="0"/>
      <w:spacing w:before="0"/>
      <w:ind w:left="851"/>
    </w:pPr>
    <w:rPr>
      <w:rFonts w:ascii="Arial" w:hAnsi="Arial" w:cs="Arial"/>
      <w:i/>
      <w:iCs/>
      <w:color w:val="000000"/>
      <w:sz w:val="20"/>
      <w:szCs w:val="20"/>
      <w:lang w:eastAsia="en-AU"/>
    </w:rPr>
  </w:style>
  <w:style w:type="character" w:customStyle="1" w:styleId="NormalIndentChar">
    <w:name w:val="Normal Indent Char"/>
    <w:aliases w:val="h-i2.25 Char,Hang.Indent1.25 Char,Hang Ind 1.5 Char,bd l3 Char"/>
    <w:link w:val="NormalIndent"/>
    <w:uiPriority w:val="2"/>
    <w:semiHidden/>
    <w:locked/>
    <w:rsid w:val="00B962B7"/>
    <w:rPr>
      <w:rFonts w:ascii="Arial" w:hAnsi="Arial" w:cs="Arial"/>
      <w:i/>
      <w:iCs/>
      <w:color w:val="000000"/>
      <w:lang w:eastAsia="en-AU"/>
    </w:rPr>
  </w:style>
  <w:style w:type="character" w:customStyle="1" w:styleId="normaltextrun">
    <w:name w:val="normaltextrun"/>
    <w:basedOn w:val="DefaultParagraphFont"/>
    <w:rsid w:val="00B962B7"/>
  </w:style>
  <w:style w:type="paragraph" w:customStyle="1" w:styleId="PACTBodytextlevel1">
    <w:name w:val="PACT Body text level 1"/>
    <w:basedOn w:val="Heading3"/>
    <w:link w:val="PACTBodytextlevel1Char"/>
    <w:qFormat/>
    <w:rsid w:val="00B962B7"/>
    <w:pPr>
      <w:numPr>
        <w:ilvl w:val="2"/>
        <w:numId w:val="24"/>
      </w:numPr>
      <w:spacing w:before="120" w:line="276" w:lineRule="auto"/>
    </w:pPr>
    <w:rPr>
      <w:rFonts w:ascii="Calibri" w:hAnsi="Calibri" w:cs="Calibri"/>
      <w:b w:val="0"/>
      <w:bCs/>
      <w:color w:val="auto"/>
      <w:sz w:val="22"/>
    </w:rPr>
  </w:style>
  <w:style w:type="character" w:customStyle="1" w:styleId="PACTBodytextlevel1Char">
    <w:name w:val="PACT Body text level 1 Char"/>
    <w:basedOn w:val="ListParagraphChar"/>
    <w:link w:val="PACTBodytextlevel1"/>
    <w:rsid w:val="00B962B7"/>
    <w:rPr>
      <w:rFonts w:eastAsiaTheme="majorEastAsia" w:cs="Calibri"/>
      <w:bCs/>
      <w:sz w:val="22"/>
      <w:szCs w:val="24"/>
      <w:lang w:eastAsia="en-US"/>
    </w:rPr>
  </w:style>
  <w:style w:type="paragraph" w:customStyle="1" w:styleId="PACTExternaltableheading">
    <w:name w:val="PACT External table heading"/>
    <w:basedOn w:val="GuidanceText"/>
    <w:link w:val="PACTExternaltableheadingChar"/>
    <w:qFormat/>
    <w:rsid w:val="00B962B7"/>
    <w:rPr>
      <w:color w:val="320556"/>
    </w:rPr>
  </w:style>
  <w:style w:type="character" w:customStyle="1" w:styleId="PACTExternaltableheadingChar">
    <w:name w:val="PACT External table heading Char"/>
    <w:basedOn w:val="GuidanceTextChar"/>
    <w:link w:val="PACTExternaltableheading"/>
    <w:rsid w:val="00B962B7"/>
    <w:rPr>
      <w:rFonts w:eastAsia="Times New Roman" w:cs="Calibri"/>
      <w:i/>
      <w:color w:val="320556"/>
      <w:sz w:val="22"/>
      <w:szCs w:val="24"/>
      <w:lang w:eastAsia="en-US"/>
    </w:rPr>
  </w:style>
  <w:style w:type="paragraph" w:customStyle="1" w:styleId="PACTHeading2">
    <w:name w:val="PACT Heading 2"/>
    <w:basedOn w:val="Heading2"/>
    <w:link w:val="PACTHeading2Char"/>
    <w:autoRedefine/>
    <w:qFormat/>
    <w:rsid w:val="00B962B7"/>
    <w:pPr>
      <w:spacing w:before="120"/>
      <w:outlineLvl w:val="0"/>
    </w:pPr>
    <w:rPr>
      <w:rFonts w:ascii="Montserrat" w:hAnsi="Montserrat"/>
      <w:color w:val="320556"/>
      <w:kern w:val="2"/>
      <w:sz w:val="40"/>
      <w:szCs w:val="22"/>
      <w14:ligatures w14:val="standardContextual"/>
    </w:rPr>
  </w:style>
  <w:style w:type="character" w:customStyle="1" w:styleId="PACTHeading2Char">
    <w:name w:val="PACT Heading 2 Char"/>
    <w:basedOn w:val="DefaultParagraphFont"/>
    <w:link w:val="PACTHeading2"/>
    <w:rsid w:val="00B962B7"/>
    <w:rPr>
      <w:rFonts w:ascii="Montserrat" w:eastAsiaTheme="majorEastAsia" w:hAnsi="Montserrat" w:cstheme="majorBidi"/>
      <w:b/>
      <w:color w:val="320556"/>
      <w:kern w:val="2"/>
      <w:sz w:val="40"/>
      <w:szCs w:val="22"/>
      <w:lang w:eastAsia="en-US"/>
      <w14:ligatures w14:val="standardContextual"/>
    </w:rPr>
  </w:style>
  <w:style w:type="paragraph" w:customStyle="1" w:styleId="PACTinternaltableheading">
    <w:name w:val="PACT internal table heading"/>
    <w:basedOn w:val="ListParagraph"/>
    <w:link w:val="PACTinternaltableheadingChar"/>
    <w:qFormat/>
    <w:rsid w:val="00B962B7"/>
    <w:pPr>
      <w:numPr>
        <w:numId w:val="0"/>
      </w:numPr>
      <w:spacing w:before="80" w:after="80"/>
    </w:pPr>
    <w:rPr>
      <w:b/>
      <w:bCs/>
    </w:rPr>
  </w:style>
  <w:style w:type="character" w:customStyle="1" w:styleId="PACTinternaltableheadingChar">
    <w:name w:val="PACT internal table heading Char"/>
    <w:basedOn w:val="ListParagraphChar"/>
    <w:link w:val="PACTinternaltableheading"/>
    <w:rsid w:val="00B962B7"/>
    <w:rPr>
      <w:rFonts w:eastAsia="Times New Roman"/>
      <w:b/>
      <w:bCs/>
      <w:sz w:val="22"/>
      <w:szCs w:val="22"/>
      <w:lang w:eastAsia="en-US"/>
    </w:rPr>
  </w:style>
  <w:style w:type="paragraph" w:customStyle="1" w:styleId="WhoGHeading2">
    <w:name w:val="WhoG Heading 2"/>
    <w:basedOn w:val="Heading2"/>
    <w:link w:val="WhoGHeading2Char"/>
    <w:rsid w:val="00B962B7"/>
    <w:pPr>
      <w:spacing w:before="360" w:after="80"/>
    </w:pPr>
    <w:rPr>
      <w:bCs/>
      <w:color w:val="6E46E0"/>
      <w:sz w:val="32"/>
      <w:szCs w:val="32"/>
    </w:rPr>
  </w:style>
  <w:style w:type="character" w:customStyle="1" w:styleId="WhoGHeading2Char">
    <w:name w:val="WhoG Heading 2 Char"/>
    <w:basedOn w:val="Heading2Char"/>
    <w:link w:val="WhoGHeading2"/>
    <w:rsid w:val="00B962B7"/>
    <w:rPr>
      <w:rFonts w:ascii="Montserrat SemiBold" w:eastAsiaTheme="majorEastAsia" w:hAnsi="Montserrat SemiBold" w:cstheme="majorBidi"/>
      <w:b/>
      <w:bCs/>
      <w:color w:val="6E46E0"/>
      <w:sz w:val="32"/>
      <w:szCs w:val="32"/>
      <w:lang w:eastAsia="en-US"/>
    </w:rPr>
  </w:style>
  <w:style w:type="paragraph" w:customStyle="1" w:styleId="PACTSubheading">
    <w:name w:val="PACT Subheading"/>
    <w:basedOn w:val="WhoGHeading2"/>
    <w:link w:val="PACTSubheadingChar"/>
    <w:qFormat/>
    <w:rsid w:val="00B962B7"/>
    <w:rPr>
      <w:color w:val="320556"/>
      <w:lang w:val="en-GB" w:eastAsia="en-AU"/>
    </w:rPr>
  </w:style>
  <w:style w:type="character" w:customStyle="1" w:styleId="PACTSubheadingChar">
    <w:name w:val="PACT Subheading Char"/>
    <w:basedOn w:val="WhoGHeading2Char"/>
    <w:link w:val="PACTSubheading"/>
    <w:rsid w:val="00B962B7"/>
    <w:rPr>
      <w:rFonts w:ascii="Montserrat SemiBold" w:eastAsiaTheme="majorEastAsia" w:hAnsi="Montserrat SemiBold" w:cstheme="majorBidi"/>
      <w:b/>
      <w:bCs/>
      <w:color w:val="320556"/>
      <w:sz w:val="32"/>
      <w:szCs w:val="32"/>
      <w:lang w:val="en-GB" w:eastAsia="en-AU"/>
    </w:rPr>
  </w:style>
  <w:style w:type="paragraph" w:customStyle="1" w:styleId="PACTTitlepage">
    <w:name w:val="PACT Title page"/>
    <w:basedOn w:val="Heading1"/>
    <w:link w:val="PACTTitlepageChar"/>
    <w:rsid w:val="00B962B7"/>
    <w:rPr>
      <w:lang w:val="en-GB" w:eastAsia="en-AU"/>
    </w:rPr>
  </w:style>
  <w:style w:type="character" w:customStyle="1" w:styleId="PACTTitlepageChar">
    <w:name w:val="PACT Title page Char"/>
    <w:basedOn w:val="Heading1Char"/>
    <w:link w:val="PACTTitlepage"/>
    <w:rsid w:val="00B962B7"/>
    <w:rPr>
      <w:rFonts w:ascii="Montserrat" w:eastAsiaTheme="majorEastAsia" w:hAnsi="Montserrat" w:cstheme="majorBidi"/>
      <w:b/>
      <w:color w:val="320556"/>
      <w:kern w:val="2"/>
      <w:sz w:val="60"/>
      <w:szCs w:val="40"/>
      <w:lang w:val="en-GB" w:eastAsia="en-AU"/>
      <w14:ligatures w14:val="standardContextual"/>
    </w:rPr>
  </w:style>
  <w:style w:type="paragraph" w:customStyle="1" w:styleId="PACTTitlepageHeading1">
    <w:name w:val="PACT Title page/Heading 1"/>
    <w:basedOn w:val="Heading1"/>
    <w:link w:val="PACTTitlepageHeading1Char"/>
    <w:qFormat/>
    <w:rsid w:val="00B962B7"/>
    <w:rPr>
      <w:lang w:val="en-GB" w:eastAsia="en-AU"/>
    </w:rPr>
  </w:style>
  <w:style w:type="character" w:customStyle="1" w:styleId="PACTTitlepageHeading1Char">
    <w:name w:val="PACT Title page/Heading 1 Char"/>
    <w:basedOn w:val="Heading1Char"/>
    <w:link w:val="PACTTitlepageHeading1"/>
    <w:rsid w:val="00B962B7"/>
    <w:rPr>
      <w:rFonts w:ascii="Montserrat" w:eastAsiaTheme="majorEastAsia" w:hAnsi="Montserrat" w:cstheme="majorBidi"/>
      <w:b/>
      <w:color w:val="320556"/>
      <w:kern w:val="2"/>
      <w:sz w:val="60"/>
      <w:szCs w:val="40"/>
      <w:lang w:val="en-GB" w:eastAsia="en-AU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B962B7"/>
  </w:style>
  <w:style w:type="paragraph" w:customStyle="1" w:styleId="paragraph">
    <w:name w:val="paragraph"/>
    <w:basedOn w:val="Normal"/>
    <w:rsid w:val="00B962B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AU"/>
    </w:rPr>
  </w:style>
  <w:style w:type="paragraph" w:customStyle="1" w:styleId="pf0">
    <w:name w:val="pf0"/>
    <w:basedOn w:val="Normal"/>
    <w:rsid w:val="00B962B7"/>
    <w:pPr>
      <w:spacing w:before="100" w:beforeAutospacing="1" w:after="100" w:afterAutospacing="1"/>
      <w:ind w:left="720"/>
    </w:pPr>
    <w:rPr>
      <w:rFonts w:ascii="Times New Roman" w:eastAsia="Times New Roman" w:hAnsi="Times New Roman"/>
      <w:sz w:val="24"/>
      <w:szCs w:val="24"/>
      <w:lang w:eastAsia="en-AU"/>
    </w:rPr>
  </w:style>
  <w:style w:type="paragraph" w:customStyle="1" w:styleId="pf1">
    <w:name w:val="pf1"/>
    <w:basedOn w:val="Normal"/>
    <w:rsid w:val="00B962B7"/>
    <w:pPr>
      <w:spacing w:before="100" w:beforeAutospacing="1" w:after="100" w:afterAutospacing="1"/>
      <w:ind w:left="1440"/>
    </w:pPr>
    <w:rPr>
      <w:rFonts w:ascii="Times New Roman" w:eastAsia="Times New Roman" w:hAnsi="Times New Roman"/>
      <w:sz w:val="24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B962B7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B962B7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962B7"/>
    <w:rPr>
      <w:rFonts w:ascii="Consolas" w:hAnsi="Consolas"/>
      <w:sz w:val="21"/>
      <w:szCs w:val="21"/>
      <w:lang w:eastAsia="en-US"/>
    </w:rPr>
  </w:style>
  <w:style w:type="paragraph" w:customStyle="1" w:styleId="Schedule1">
    <w:name w:val="Schedule_1"/>
    <w:basedOn w:val="Normal"/>
    <w:next w:val="Normal"/>
    <w:uiPriority w:val="99"/>
    <w:rsid w:val="00B962B7"/>
    <w:pPr>
      <w:keepNext/>
      <w:widowControl w:val="0"/>
      <w:numPr>
        <w:numId w:val="25"/>
      </w:numPr>
      <w:pBdr>
        <w:top w:val="single" w:sz="12" w:space="1" w:color="auto"/>
      </w:pBdr>
      <w:spacing w:before="0" w:after="220"/>
    </w:pPr>
    <w:rPr>
      <w:rFonts w:ascii="Arial" w:eastAsia="Times New Roman" w:hAnsi="Arial" w:cs="Arial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962B7"/>
    <w:rPr>
      <w:rFonts w:eastAsiaTheme="majorEastAsia" w:cstheme="majorBidi"/>
      <w:bCs/>
      <w:i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B962B7"/>
    <w:rPr>
      <w:rFonts w:eastAsiaTheme="majorEastAsia" w:cstheme="majorBidi"/>
      <w:bCs/>
      <w:iCs/>
      <w:color w:val="595959" w:themeColor="text1" w:themeTint="A6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A5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A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  <w14:ligatures w14:val="standardContextual"/>
    </w:rPr>
  </w:style>
  <w:style w:type="paragraph" w:customStyle="1" w:styleId="Schedule2">
    <w:name w:val="Schedule_2"/>
    <w:basedOn w:val="Normal"/>
    <w:next w:val="Normal"/>
    <w:autoRedefine/>
    <w:uiPriority w:val="99"/>
    <w:rsid w:val="00B962B7"/>
    <w:pPr>
      <w:keepNext/>
      <w:widowControl w:val="0"/>
      <w:numPr>
        <w:ilvl w:val="1"/>
        <w:numId w:val="25"/>
      </w:numPr>
      <w:spacing w:before="0" w:after="22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chedule3">
    <w:name w:val="Schedule_3"/>
    <w:basedOn w:val="Normal"/>
    <w:uiPriority w:val="99"/>
    <w:rsid w:val="00B962B7"/>
    <w:pPr>
      <w:widowControl w:val="0"/>
      <w:numPr>
        <w:ilvl w:val="2"/>
        <w:numId w:val="25"/>
      </w:numPr>
      <w:spacing w:before="0" w:after="220"/>
    </w:pPr>
    <w:rPr>
      <w:rFonts w:ascii="Times New Roman" w:eastAsia="Times New Roman" w:hAnsi="Times New Roman"/>
    </w:rPr>
  </w:style>
  <w:style w:type="paragraph" w:customStyle="1" w:styleId="Schedule4">
    <w:name w:val="Schedule_4"/>
    <w:basedOn w:val="Normal"/>
    <w:uiPriority w:val="99"/>
    <w:rsid w:val="00B962B7"/>
    <w:pPr>
      <w:widowControl w:val="0"/>
      <w:numPr>
        <w:ilvl w:val="3"/>
        <w:numId w:val="25"/>
      </w:numPr>
      <w:spacing w:before="0" w:after="220"/>
    </w:pPr>
    <w:rPr>
      <w:rFonts w:ascii="Times New Roman" w:eastAsia="Times New Roman" w:hAnsi="Times New Roman"/>
    </w:rPr>
  </w:style>
  <w:style w:type="paragraph" w:customStyle="1" w:styleId="Schedule5">
    <w:name w:val="Schedule_5"/>
    <w:basedOn w:val="Normal"/>
    <w:uiPriority w:val="99"/>
    <w:rsid w:val="00B962B7"/>
    <w:pPr>
      <w:widowControl w:val="0"/>
      <w:numPr>
        <w:ilvl w:val="4"/>
        <w:numId w:val="25"/>
      </w:numPr>
      <w:spacing w:before="0" w:after="220"/>
    </w:pPr>
    <w:rPr>
      <w:rFonts w:ascii="Times New Roman" w:eastAsia="Times New Roman" w:hAnsi="Times New Roman"/>
    </w:rPr>
  </w:style>
  <w:style w:type="paragraph" w:customStyle="1" w:styleId="Schedule6">
    <w:name w:val="Schedule_6"/>
    <w:basedOn w:val="Normal"/>
    <w:uiPriority w:val="99"/>
    <w:rsid w:val="00B962B7"/>
    <w:pPr>
      <w:widowControl w:val="0"/>
      <w:numPr>
        <w:ilvl w:val="5"/>
        <w:numId w:val="25"/>
      </w:numPr>
      <w:spacing w:before="0" w:after="220"/>
    </w:pPr>
    <w:rPr>
      <w:rFonts w:ascii="Times New Roman" w:eastAsia="Times New Roman" w:hAnsi="Times New Roman"/>
    </w:rPr>
  </w:style>
  <w:style w:type="paragraph" w:customStyle="1" w:styleId="Schedule7">
    <w:name w:val="Schedule_7"/>
    <w:basedOn w:val="Normal"/>
    <w:uiPriority w:val="99"/>
    <w:rsid w:val="00B962B7"/>
    <w:pPr>
      <w:widowControl w:val="0"/>
      <w:numPr>
        <w:ilvl w:val="6"/>
        <w:numId w:val="25"/>
      </w:numPr>
      <w:spacing w:before="0" w:after="220"/>
    </w:pPr>
    <w:rPr>
      <w:rFonts w:ascii="Times New Roman" w:eastAsia="Times New Roman" w:hAnsi="Times New Roman"/>
    </w:rPr>
  </w:style>
  <w:style w:type="paragraph" w:customStyle="1" w:styleId="Schedule8">
    <w:name w:val="Schedule_8"/>
    <w:basedOn w:val="Normal"/>
    <w:uiPriority w:val="99"/>
    <w:rsid w:val="00B962B7"/>
    <w:pPr>
      <w:widowControl w:val="0"/>
      <w:numPr>
        <w:ilvl w:val="7"/>
        <w:numId w:val="25"/>
      </w:numPr>
      <w:tabs>
        <w:tab w:val="clear" w:pos="6747"/>
        <w:tab w:val="num" w:pos="360"/>
      </w:tabs>
      <w:spacing w:before="0" w:after="220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rsid w:val="00B962B7"/>
    <w:rPr>
      <w:b/>
      <w:bCs/>
    </w:rPr>
  </w:style>
  <w:style w:type="paragraph" w:customStyle="1" w:styleId="Style1">
    <w:name w:val="Style1"/>
    <w:basedOn w:val="Normal"/>
    <w:link w:val="Style1Char"/>
    <w:rsid w:val="00B962B7"/>
    <w:pPr>
      <w:spacing w:before="40"/>
      <w:ind w:left="2098" w:hanging="1247"/>
    </w:pPr>
    <w:rPr>
      <w:rFonts w:eastAsiaTheme="minorHAnsi" w:cs="Calibri"/>
      <w:b/>
      <w:bCs/>
    </w:rPr>
  </w:style>
  <w:style w:type="character" w:customStyle="1" w:styleId="Style1Char">
    <w:name w:val="Style1 Char"/>
    <w:basedOn w:val="DefaultParagraphFont"/>
    <w:link w:val="Style1"/>
    <w:rsid w:val="00B962B7"/>
    <w:rPr>
      <w:rFonts w:eastAsiaTheme="minorHAnsi" w:cs="Calibri"/>
      <w:b/>
      <w:bCs/>
      <w:sz w:val="22"/>
      <w:szCs w:val="22"/>
      <w:lang w:eastAsia="en-US"/>
    </w:rPr>
  </w:style>
  <w:style w:type="paragraph" w:customStyle="1" w:styleId="Style2">
    <w:name w:val="Style2"/>
    <w:basedOn w:val="ListParagraph"/>
    <w:link w:val="Style2Char"/>
    <w:rsid w:val="00B962B7"/>
    <w:pPr>
      <w:numPr>
        <w:numId w:val="26"/>
      </w:numPr>
      <w:spacing w:line="276" w:lineRule="auto"/>
      <w:contextualSpacing/>
    </w:pPr>
    <w:rPr>
      <w:rFonts w:eastAsiaTheme="minorHAnsi" w:cs="Calibri"/>
      <w:b/>
      <w:sz w:val="28"/>
      <w:szCs w:val="28"/>
    </w:rPr>
  </w:style>
  <w:style w:type="character" w:customStyle="1" w:styleId="Style2Char">
    <w:name w:val="Style2 Char"/>
    <w:basedOn w:val="ListParagraphChar"/>
    <w:link w:val="Style2"/>
    <w:rsid w:val="00B962B7"/>
    <w:rPr>
      <w:rFonts w:eastAsiaTheme="minorHAnsi" w:cs="Calibri"/>
      <w:b/>
      <w:sz w:val="28"/>
      <w:szCs w:val="28"/>
      <w:lang w:eastAsia="en-US"/>
    </w:rPr>
  </w:style>
  <w:style w:type="paragraph" w:customStyle="1" w:styleId="Style3">
    <w:name w:val="Style3"/>
    <w:basedOn w:val="ListParagraph"/>
    <w:link w:val="Style3Char"/>
    <w:rsid w:val="00B962B7"/>
    <w:pPr>
      <w:numPr>
        <w:ilvl w:val="1"/>
        <w:numId w:val="27"/>
      </w:numPr>
      <w:spacing w:line="276" w:lineRule="auto"/>
      <w:contextualSpacing/>
    </w:pPr>
    <w:rPr>
      <w:rFonts w:eastAsiaTheme="minorHAnsi" w:cs="Calibri"/>
      <w:b/>
      <w:sz w:val="24"/>
      <w:szCs w:val="24"/>
    </w:rPr>
  </w:style>
  <w:style w:type="character" w:customStyle="1" w:styleId="Style3Char">
    <w:name w:val="Style3 Char"/>
    <w:basedOn w:val="ListParagraphChar"/>
    <w:link w:val="Style3"/>
    <w:rsid w:val="00B962B7"/>
    <w:rPr>
      <w:rFonts w:eastAsiaTheme="minorHAnsi" w:cs="Calibri"/>
      <w:b/>
      <w:sz w:val="24"/>
      <w:szCs w:val="24"/>
      <w:lang w:eastAsia="en-US"/>
    </w:rPr>
  </w:style>
  <w:style w:type="numbering" w:customStyle="1" w:styleId="Style4">
    <w:name w:val="Style4"/>
    <w:uiPriority w:val="99"/>
    <w:rsid w:val="00B962B7"/>
    <w:pPr>
      <w:numPr>
        <w:numId w:val="28"/>
      </w:numPr>
    </w:pPr>
  </w:style>
  <w:style w:type="numbering" w:customStyle="1" w:styleId="Style5">
    <w:name w:val="Style5"/>
    <w:uiPriority w:val="99"/>
    <w:rsid w:val="00B962B7"/>
    <w:pPr>
      <w:numPr>
        <w:numId w:val="29"/>
      </w:numPr>
    </w:pPr>
  </w:style>
  <w:style w:type="numbering" w:customStyle="1" w:styleId="Style6">
    <w:name w:val="Style6"/>
    <w:uiPriority w:val="99"/>
    <w:rsid w:val="00B962B7"/>
    <w:pPr>
      <w:numPr>
        <w:numId w:val="30"/>
      </w:numPr>
    </w:pPr>
  </w:style>
  <w:style w:type="table" w:customStyle="1" w:styleId="Style7">
    <w:name w:val="Style7"/>
    <w:basedOn w:val="TableNormal"/>
    <w:uiPriority w:val="99"/>
    <w:rsid w:val="00B962B7"/>
    <w:tblPr/>
  </w:style>
  <w:style w:type="paragraph" w:customStyle="1" w:styleId="SupplierGuidance">
    <w:name w:val="Supplier Guidance"/>
    <w:basedOn w:val="Normal"/>
    <w:link w:val="SupplierGuidanceChar"/>
    <w:rsid w:val="00B962B7"/>
    <w:pPr>
      <w:keepNext/>
      <w:pBdr>
        <w:top w:val="single" w:sz="4" w:space="14" w:color="D0CECE" w:themeColor="background2" w:themeShade="E6"/>
        <w:left w:val="single" w:sz="4" w:space="14" w:color="D0CECE" w:themeColor="background2" w:themeShade="E6"/>
        <w:bottom w:val="single" w:sz="4" w:space="14" w:color="D0CECE" w:themeColor="background2" w:themeShade="E6"/>
        <w:right w:val="single" w:sz="4" w:space="14" w:color="D0CECE" w:themeColor="background2" w:themeShade="E6"/>
      </w:pBdr>
      <w:shd w:val="clear" w:color="auto" w:fill="D0CECE"/>
      <w:spacing w:line="240" w:lineRule="atLeast"/>
      <w:ind w:left="284" w:right="284"/>
    </w:pPr>
    <w:rPr>
      <w:b/>
      <w:color w:val="000000" w:themeColor="text1"/>
      <w:sz w:val="20"/>
      <w:szCs w:val="20"/>
      <w:lang w:eastAsia="en-GB"/>
    </w:rPr>
  </w:style>
  <w:style w:type="character" w:customStyle="1" w:styleId="SupplierGuidanceChar">
    <w:name w:val="Supplier Guidance Char"/>
    <w:basedOn w:val="DefaultParagraphFont"/>
    <w:link w:val="SupplierGuidance"/>
    <w:locked/>
    <w:rsid w:val="00B962B7"/>
    <w:rPr>
      <w:b/>
      <w:color w:val="000000" w:themeColor="text1"/>
      <w:shd w:val="clear" w:color="auto" w:fill="D0CECE"/>
    </w:rPr>
  </w:style>
  <w:style w:type="paragraph" w:customStyle="1" w:styleId="SupplierGuidanceNote">
    <w:name w:val="Supplier Guidance Note"/>
    <w:basedOn w:val="Normal"/>
    <w:link w:val="SupplierGuidanceNoteChar"/>
    <w:rsid w:val="00B962B7"/>
    <w:pPr>
      <w:shd w:val="clear" w:color="auto" w:fill="D0CECE"/>
      <w:spacing w:before="0" w:after="160" w:line="259" w:lineRule="auto"/>
    </w:pPr>
    <w:rPr>
      <w:rFonts w:eastAsiaTheme="minorHAnsi" w:cstheme="minorBidi"/>
      <w:b/>
      <w:bCs/>
    </w:rPr>
  </w:style>
  <w:style w:type="character" w:customStyle="1" w:styleId="SupplierGuidanceNoteChar">
    <w:name w:val="Supplier Guidance Note Char"/>
    <w:basedOn w:val="DefaultParagraphFont"/>
    <w:link w:val="SupplierGuidanceNote"/>
    <w:rsid w:val="00B962B7"/>
    <w:rPr>
      <w:rFonts w:eastAsiaTheme="minorHAnsi" w:cstheme="minorBidi"/>
      <w:b/>
      <w:bCs/>
      <w:sz w:val="22"/>
      <w:szCs w:val="22"/>
      <w:shd w:val="clear" w:color="auto" w:fill="D0CECE"/>
      <w:lang w:eastAsia="en-US"/>
    </w:rPr>
  </w:style>
  <w:style w:type="paragraph" w:customStyle="1" w:styleId="TableColumnHeader-PACT">
    <w:name w:val="Table Column Header - PACT"/>
    <w:basedOn w:val="Normal"/>
    <w:rsid w:val="00B962B7"/>
    <w:pPr>
      <w:jc w:val="both"/>
    </w:pPr>
    <w:rPr>
      <w:rFonts w:eastAsiaTheme="minorHAnsi"/>
      <w:b/>
      <w:color w:val="FFFFFF" w:themeColor="background1"/>
      <w:szCs w:val="21"/>
    </w:rPr>
  </w:style>
  <w:style w:type="table" w:styleId="TableGridLight">
    <w:name w:val="Grid Table Light"/>
    <w:aliases w:val="PACT Table"/>
    <w:basedOn w:val="TableNormal"/>
    <w:uiPriority w:val="40"/>
    <w:rsid w:val="00B96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il"/>
          <w:insideV w:val="nil"/>
        </w:tcBorders>
        <w:shd w:val="clear" w:color="auto" w:fill="320557"/>
      </w:tcPr>
    </w:tblStylePr>
  </w:style>
  <w:style w:type="table" w:customStyle="1" w:styleId="TableGrid1">
    <w:name w:val="Table Grid1"/>
    <w:basedOn w:val="TableNormal"/>
    <w:next w:val="TableNormal"/>
    <w:uiPriority w:val="39"/>
    <w:rsid w:val="00B962B7"/>
    <w:rPr>
      <w:rFonts w:asciiTheme="minorHAnsi" w:eastAsiaTheme="minorHAnsi" w:hAnsiTheme="minorHAnsi" w:cstheme="minorBidi"/>
      <w:sz w:val="22"/>
      <w:szCs w:val="22"/>
      <w:lang w:eastAsia="en-US"/>
    </w:rPr>
    <w:tblPr/>
  </w:style>
  <w:style w:type="paragraph" w:customStyle="1" w:styleId="TableHeading">
    <w:name w:val="Table Heading"/>
    <w:basedOn w:val="Normal"/>
    <w:rsid w:val="00B962B7"/>
    <w:pPr>
      <w:keepNext/>
    </w:pPr>
    <w:rPr>
      <w:rFonts w:eastAsia="Times New Roman" w:cs="Calibri"/>
      <w:b/>
      <w:bCs/>
      <w:szCs w:val="24"/>
    </w:rPr>
  </w:style>
  <w:style w:type="paragraph" w:customStyle="1" w:styleId="TableHeadings">
    <w:name w:val="Table Headings"/>
    <w:basedOn w:val="Normal"/>
    <w:link w:val="TableHeadingsChar"/>
    <w:rsid w:val="00B962B7"/>
    <w:pPr>
      <w:spacing w:after="40"/>
    </w:pPr>
    <w:rPr>
      <w:rFonts w:eastAsia="MS Mincho"/>
      <w:b/>
    </w:rPr>
  </w:style>
  <w:style w:type="character" w:customStyle="1" w:styleId="TableHeadingsChar">
    <w:name w:val="Table Headings Char"/>
    <w:link w:val="TableHeadings"/>
    <w:rsid w:val="00B962B7"/>
    <w:rPr>
      <w:rFonts w:eastAsia="MS Mincho"/>
      <w:b/>
      <w:sz w:val="22"/>
      <w:szCs w:val="22"/>
      <w:lang w:eastAsia="en-US"/>
    </w:rPr>
  </w:style>
  <w:style w:type="paragraph" w:customStyle="1" w:styleId="Tabletext0">
    <w:name w:val="Table text"/>
    <w:basedOn w:val="Normal"/>
    <w:link w:val="TabletextChar0"/>
    <w:autoRedefine/>
    <w:rsid w:val="00B962B7"/>
    <w:pPr>
      <w:keepNext/>
      <w:spacing w:line="276" w:lineRule="auto"/>
    </w:pPr>
    <w:rPr>
      <w:rFonts w:eastAsia="Times New Roman"/>
      <w:b/>
      <w:bCs/>
      <w:lang w:eastAsia="en-AU"/>
    </w:rPr>
  </w:style>
  <w:style w:type="character" w:customStyle="1" w:styleId="TabletextChar0">
    <w:name w:val="Table text Char"/>
    <w:basedOn w:val="DefaultParagraphFont"/>
    <w:link w:val="Tabletext0"/>
    <w:rsid w:val="00B962B7"/>
    <w:rPr>
      <w:rFonts w:eastAsia="Times New Roman"/>
      <w:b/>
      <w:bCs/>
      <w:sz w:val="22"/>
      <w:szCs w:val="22"/>
      <w:lang w:eastAsia="en-AU"/>
    </w:rPr>
  </w:style>
  <w:style w:type="paragraph" w:customStyle="1" w:styleId="TableText-PACT">
    <w:name w:val="Table Text - PACT"/>
    <w:basedOn w:val="Normal"/>
    <w:rsid w:val="00B962B7"/>
    <w:pPr>
      <w:jc w:val="both"/>
    </w:pPr>
    <w:rPr>
      <w:rFonts w:eastAsiaTheme="minorHAnsi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B962B7"/>
    <w:pPr>
      <w:tabs>
        <w:tab w:val="left" w:pos="440"/>
        <w:tab w:val="right" w:leader="dot" w:pos="9629"/>
      </w:tabs>
      <w:spacing w:before="0" w:line="276" w:lineRule="auto"/>
    </w:pPr>
    <w:rPr>
      <w:rFonts w:eastAsia="Times New Roman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962B7"/>
    <w:pPr>
      <w:spacing w:before="200" w:after="100" w:line="276" w:lineRule="auto"/>
      <w:ind w:left="220"/>
    </w:pPr>
    <w:rPr>
      <w:rFonts w:eastAsia="Times New Roman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962B7"/>
    <w:pPr>
      <w:spacing w:before="0" w:after="100" w:line="259" w:lineRule="auto"/>
      <w:ind w:left="440"/>
    </w:pPr>
    <w:rPr>
      <w:rFonts w:eastAsiaTheme="minorHAnsi" w:cstheme="minorBidi"/>
    </w:rPr>
  </w:style>
  <w:style w:type="paragraph" w:styleId="TOC5">
    <w:name w:val="toc 5"/>
    <w:basedOn w:val="Normal"/>
    <w:next w:val="Normal"/>
    <w:autoRedefine/>
    <w:uiPriority w:val="39"/>
    <w:unhideWhenUsed/>
    <w:rsid w:val="00B962B7"/>
    <w:pPr>
      <w:spacing w:before="0" w:after="100" w:line="259" w:lineRule="auto"/>
      <w:ind w:left="880"/>
    </w:pPr>
    <w:rPr>
      <w:rFonts w:eastAsiaTheme="minorHAnsi" w:cstheme="minorBidi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962B7"/>
    <w:pPr>
      <w:spacing w:before="0" w:after="100" w:line="259" w:lineRule="auto"/>
      <w:ind w:left="1760"/>
    </w:pPr>
    <w:rPr>
      <w:rFonts w:eastAsiaTheme="minorHAnsi" w:cstheme="minorBidi"/>
    </w:rPr>
  </w:style>
  <w:style w:type="paragraph" w:styleId="TOCHeading">
    <w:name w:val="TOC Heading"/>
    <w:basedOn w:val="Heading1"/>
    <w:next w:val="Normal"/>
    <w:uiPriority w:val="39"/>
    <w:unhideWhenUsed/>
    <w:qFormat/>
    <w:rsid w:val="00B962B7"/>
    <w:p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customStyle="1" w:styleId="ui-provider">
    <w:name w:val="ui-provider"/>
    <w:basedOn w:val="DefaultParagraphFont"/>
    <w:rsid w:val="00B962B7"/>
  </w:style>
  <w:style w:type="character" w:styleId="UnresolvedMention">
    <w:name w:val="Unresolved Mention"/>
    <w:uiPriority w:val="99"/>
    <w:unhideWhenUsed/>
    <w:rsid w:val="00B962B7"/>
    <w:rPr>
      <w:color w:val="605E5C"/>
      <w:shd w:val="clear" w:color="auto" w:fill="E1DFDD"/>
    </w:rPr>
  </w:style>
  <w:style w:type="paragraph" w:customStyle="1" w:styleId="WhiteTableHeadingHeading3">
    <w:name w:val="White Table Heading (Heading 3)"/>
    <w:basedOn w:val="Heading3"/>
    <w:link w:val="WhiteTableHeadingHeading3Char"/>
    <w:qFormat/>
    <w:rsid w:val="00B962B7"/>
    <w:rPr>
      <w:color w:val="FFFFFF" w:themeColor="background1"/>
    </w:rPr>
  </w:style>
  <w:style w:type="character" w:customStyle="1" w:styleId="WhiteTableHeadingHeading3Char">
    <w:name w:val="White Table Heading (Heading 3) Char"/>
    <w:basedOn w:val="Heading3Char"/>
    <w:link w:val="WhiteTableHeadingHeading3"/>
    <w:rsid w:val="00B962B7"/>
    <w:rPr>
      <w:rFonts w:asciiTheme="minorHAnsi" w:eastAsiaTheme="majorEastAsia" w:hAnsiTheme="minorHAnsi" w:cstheme="majorBidi"/>
      <w:b/>
      <w:color w:val="FFFFFF" w:themeColor="background1"/>
      <w:sz w:val="28"/>
      <w:szCs w:val="24"/>
      <w:lang w:eastAsia="en-US"/>
    </w:rPr>
  </w:style>
  <w:style w:type="paragraph" w:customStyle="1" w:styleId="WhoGHeading1">
    <w:name w:val="WhoG Heading 1"/>
    <w:basedOn w:val="Heading1"/>
    <w:link w:val="WhoGHeading1Char"/>
    <w:rsid w:val="00B962B7"/>
    <w:rPr>
      <w:b w:val="0"/>
      <w:color w:val="6E46E0"/>
      <w:sz w:val="62"/>
      <w:szCs w:val="62"/>
    </w:rPr>
  </w:style>
  <w:style w:type="character" w:customStyle="1" w:styleId="WhoGHeading1Char">
    <w:name w:val="WhoG Heading 1 Char"/>
    <w:basedOn w:val="Heading1Char"/>
    <w:link w:val="WhoGHeading1"/>
    <w:rsid w:val="00B962B7"/>
    <w:rPr>
      <w:rFonts w:ascii="Montserrat" w:eastAsiaTheme="majorEastAsia" w:hAnsi="Montserrat" w:cstheme="majorBidi"/>
      <w:b w:val="0"/>
      <w:color w:val="6E46E0"/>
      <w:kern w:val="2"/>
      <w:sz w:val="62"/>
      <w:szCs w:val="62"/>
      <w:lang w:eastAsia="en-US"/>
      <w14:ligatures w14:val="standardContextual"/>
    </w:rPr>
  </w:style>
  <w:style w:type="paragraph" w:customStyle="1" w:styleId="WhoGHeading3">
    <w:name w:val="WhoG Heading 3"/>
    <w:basedOn w:val="Heading3"/>
    <w:link w:val="WhoGHeading3Char"/>
    <w:rsid w:val="00B962B7"/>
    <w:pPr>
      <w:spacing w:before="240" w:after="60"/>
    </w:pPr>
    <w:rPr>
      <w:rFonts w:ascii="Montserrat SemiBold" w:hAnsi="Montserrat SemiBold"/>
      <w:bCs/>
      <w:color w:val="404040" w:themeColor="text1" w:themeTint="BF"/>
      <w:sz w:val="26"/>
      <w:szCs w:val="26"/>
      <w:lang w:val="en-GB" w:eastAsia="en-AU"/>
    </w:rPr>
  </w:style>
  <w:style w:type="character" w:customStyle="1" w:styleId="WhoGHeading3Char">
    <w:name w:val="WhoG Heading 3 Char"/>
    <w:basedOn w:val="Heading3Char"/>
    <w:link w:val="WhoGHeading3"/>
    <w:rsid w:val="00B962B7"/>
    <w:rPr>
      <w:rFonts w:ascii="Montserrat SemiBold" w:eastAsiaTheme="majorEastAsia" w:hAnsi="Montserrat SemiBold" w:cstheme="majorBidi"/>
      <w:b/>
      <w:bCs/>
      <w:color w:val="404040" w:themeColor="text1" w:themeTint="BF"/>
      <w:sz w:val="26"/>
      <w:szCs w:val="26"/>
      <w:lang w:val="en-GB" w:eastAsia="en-AU"/>
    </w:rPr>
  </w:style>
  <w:style w:type="paragraph" w:customStyle="1" w:styleId="xmsonormal">
    <w:name w:val="x_msonormal"/>
    <w:basedOn w:val="Normal"/>
    <w:rsid w:val="00B962B7"/>
    <w:pPr>
      <w:spacing w:before="0"/>
    </w:pPr>
    <w:rPr>
      <w:rFonts w:eastAsiaTheme="minorHAnsi" w:cs="Calibri"/>
      <w:lang w:eastAsia="en-AU"/>
    </w:rPr>
  </w:style>
  <w:style w:type="table" w:styleId="TableGrid">
    <w:name w:val="Table Grid"/>
    <w:basedOn w:val="TableNormal"/>
    <w:uiPriority w:val="39"/>
    <w:rsid w:val="00FD7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reasury.act.gov.au/__data/assets/pdf_file/0008/1295045/Responsible-Investment-Policy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ddison%20lamers\OneDrive%20-%20ACT%20Government\GPB\Templates\GPB%20-%20Territory%20entity%20response%20-%20OCT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5a6d4d-7bfa-44f4-9b6d-ffcb928ac312">
      <Terms xmlns="http://schemas.microsoft.com/office/infopath/2007/PartnerControls"/>
    </lcf76f155ced4ddcb4097134ff3c332f>
    <TaxCatchAll xmlns="8de5787a-430c-4ca4-9c09-571065909603" xsi:nil="true"/>
    <kwizcomcontrollerfield xmlns="025a6d4d-7bfa-44f4-9b6d-ffcb928ac31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CAA7CBE705874899693CDEFD6F60CA" ma:contentTypeVersion="15" ma:contentTypeDescription="Create a new document." ma:contentTypeScope="" ma:versionID="25ef010ee95643e1fa402b4a07ce9d70">
  <xsd:schema xmlns:xsd="http://www.w3.org/2001/XMLSchema" xmlns:xs="http://www.w3.org/2001/XMLSchema" xmlns:p="http://schemas.microsoft.com/office/2006/metadata/properties" xmlns:ns2="025a6d4d-7bfa-44f4-9b6d-ffcb928ac312" xmlns:ns3="8de5787a-430c-4ca4-9c09-571065909603" targetNamespace="http://schemas.microsoft.com/office/2006/metadata/properties" ma:root="true" ma:fieldsID="269d9d2d647973905aae5ce98a26bba0" ns2:_="" ns3:_="">
    <xsd:import namespace="025a6d4d-7bfa-44f4-9b6d-ffcb928ac312"/>
    <xsd:import namespace="8de5787a-430c-4ca4-9c09-5710659096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kwizcomcontrollerfield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a6d4d-7bfa-44f4-9b6d-ffcb928ac3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kwizcomcontrollerfield" ma:index="18" nillable="true" ma:displayName="kwizcomcontrollerfield" ma:internalName="kwizcomcontrollerfield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32ba9fb-117d-4a5c-9dda-ba276116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5787a-430c-4ca4-9c09-5710659096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97df22f-0e43-4479-8a52-a2353fece2c7}" ma:internalName="TaxCatchAll" ma:showField="CatchAllData" ma:web="8de5787a-430c-4ca4-9c09-5710659096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8431B-B678-46C5-8412-3C0B703D29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5494F5-11C9-4C7D-82E8-EAE429DF19BE}">
  <ds:schemaRefs>
    <ds:schemaRef ds:uri="http://schemas.microsoft.com/office/2006/metadata/properties"/>
    <ds:schemaRef ds:uri="http://schemas.microsoft.com/office/infopath/2007/PartnerControls"/>
    <ds:schemaRef ds:uri="025a6d4d-7bfa-44f4-9b6d-ffcb928ac312"/>
    <ds:schemaRef ds:uri="8de5787a-430c-4ca4-9c09-571065909603"/>
  </ds:schemaRefs>
</ds:datastoreItem>
</file>

<file path=customXml/itemProps3.xml><?xml version="1.0" encoding="utf-8"?>
<ds:datastoreItem xmlns:ds="http://schemas.openxmlformats.org/officeDocument/2006/customXml" ds:itemID="{2889B5BA-EF01-48A0-BC43-2415F38283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341E2D-C7F9-44EE-A4AD-216B71596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a6d4d-7bfa-44f4-9b6d-ffcb928ac312"/>
    <ds:schemaRef ds:uri="8de5787a-430c-4ca4-9c09-5710659096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GPB - Territory entity response - OCT 2025</Template>
  <TotalTime>2</TotalTime>
  <Pages>4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Lamers, Maddison</dc:creator>
  <cp:keywords/>
  <cp:lastModifiedBy>Cunningham, Catherine</cp:lastModifiedBy>
  <cp:revision>3</cp:revision>
  <cp:lastPrinted>2026-06-04T21:55:00Z</cp:lastPrinted>
  <dcterms:created xsi:type="dcterms:W3CDTF">2026-07-30T02:15:00Z</dcterms:created>
  <dcterms:modified xsi:type="dcterms:W3CDTF">2026-08-06T23:47:00Z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0x0101000DCAA7CBE705874899693CDEFD6F60CA</vt:lpwstr>
  </property>
  <property fmtid="{D5CDD505-2E9C-101B-9397-08002B2CF9AE}" pid="3" name="MediaServiceImageTags">
    <vt:lpwstr/>
  </property>
  <property fmtid="{D5CDD505-2E9C-101B-9397-08002B2CF9AE}" pid="4" name="MSIP_Label_69af8531-eb46-4968-8cb3-105d2f5ea87e_Enabled">
    <vt:lpwstr>true</vt:lpwstr>
  </property>
  <property fmtid="{D5CDD505-2E9C-101B-9397-08002B2CF9AE}" pid="5" name="MSIP_Label_69af8531-eb46-4968-8cb3-105d2f5ea87e_SetDate">
    <vt:lpwstr>2025-06-30T04:13:32Z</vt:lpwstr>
  </property>
  <property fmtid="{D5CDD505-2E9C-101B-9397-08002B2CF9AE}" pid="6" name="MSIP_Label_69af8531-eb46-4968-8cb3-105d2f5ea87e_Method">
    <vt:lpwstr>Privileged</vt:lpwstr>
  </property>
  <property fmtid="{D5CDD505-2E9C-101B-9397-08002B2CF9AE}" pid="7" name="MSIP_Label_69af8531-eb46-4968-8cb3-105d2f5ea87e_Name">
    <vt:lpwstr>Official - No Marking</vt:lpwstr>
  </property>
  <property fmtid="{D5CDD505-2E9C-101B-9397-08002B2CF9AE}" pid="8" name="MSIP_Label_69af8531-eb46-4968-8cb3-105d2f5ea87e_SiteId">
    <vt:lpwstr>b46c1908-0334-4236-b978-585ee88e4199</vt:lpwstr>
  </property>
  <property fmtid="{D5CDD505-2E9C-101B-9397-08002B2CF9AE}" pid="9" name="MSIP_Label_69af8531-eb46-4968-8cb3-105d2f5ea87e_ActionId">
    <vt:lpwstr>fede7bdd-6783-4732-9aae-191ad79f3e7d</vt:lpwstr>
  </property>
  <property fmtid="{D5CDD505-2E9C-101B-9397-08002B2CF9AE}" pid="10" name="MSIP_Label_69af8531-eb46-4968-8cb3-105d2f5ea87e_ContentBits">
    <vt:lpwstr>0</vt:lpwstr>
  </property>
  <property fmtid="{D5CDD505-2E9C-101B-9397-08002B2CF9AE}" pid="11" name="MSIP_Label_69af8531-eb46-4968-8cb3-105d2f5ea87e_Tag">
    <vt:lpwstr>50, 0, 1, 1</vt:lpwstr>
  </property>
  <property fmtid="{D5CDD505-2E9C-101B-9397-08002B2CF9AE}" pid="12" name="docLang">
    <vt:lpwstr>en</vt:lpwstr>
  </property>
</Properties>
</file>